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AA5" w:rsidRDefault="00267AA5">
      <w:r>
        <w:rPr>
          <w:noProof/>
        </w:rPr>
        <w:pict>
          <v:shapetype id="_x0000_t202" coordsize="21600,21600" o:spt="202" path="m,l,21600r21600,l21600,xe">
            <v:stroke joinstyle="miter"/>
            <v:path gradientshapeok="t" o:connecttype="rect"/>
          </v:shapetype>
          <v:shape id="Надпись 2" o:spid="_x0000_s1029" type="#_x0000_t202" style="position:absolute;margin-left:73.9pt;margin-top:640.45pt;width:366.55pt;height:147.1pt;z-index:25165824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" filled="f" stroked="f">
            <v:textbox style="mso-fit-shape-to-text:t">
              <w:txbxContent>
                <w:p w:rsidR="00267AA5" w:rsidRPr="00A93866" w:rsidRDefault="00267AA5">
                  <w:pPr>
                    <w:rPr>
                      <w:rFonts w:ascii="Arial" w:hAnsi="Arial" w:cs="Arial"/>
                      <w:color w:val="808080"/>
                      <w:sz w:val="48"/>
                      <w:szCs w:val="40"/>
                    </w:rPr>
                  </w:pPr>
                  <w:r w:rsidRPr="00A93866">
                    <w:rPr>
                      <w:rFonts w:ascii="Arial" w:hAnsi="Arial" w:cs="Arial"/>
                      <w:color w:val="808080"/>
                      <w:sz w:val="48"/>
                      <w:szCs w:val="40"/>
                    </w:rPr>
                    <w:t>20.07.2015</w:t>
                  </w:r>
                </w:p>
              </w:txbxContent>
            </v:textbox>
            <w10:wrap anchory="page"/>
          </v:shape>
        </w:pict>
      </w:r>
      <w:r>
        <w:rPr>
          <w:noProof/>
        </w:rPr>
        <w:pict>
          <v:shape id="_x0000_s1030" type="#_x0000_t202" style="position:absolute;margin-left:10.15pt;margin-top:482.5pt;width:419.05pt;height:147.1pt;z-index:25165721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" filled="f" stroked="f">
            <v:textbox style="mso-fit-shape-to-text:t">
              <w:txbxContent>
                <w:p w:rsidR="00267AA5" w:rsidRPr="00D64DCC" w:rsidRDefault="00267AA5" w:rsidP="00AF51CE">
                  <w:pPr>
                    <w:jc w:val="center"/>
                    <w:rPr>
                      <w:rFonts w:ascii="Arial" w:hAnsi="Arial" w:cs="Arial"/>
                      <w:color w:val="008C5B"/>
                      <w:sz w:val="48"/>
                      <w:szCs w:val="40"/>
                    </w:rPr>
                  </w:pPr>
                  <w:r w:rsidRPr="00D64DCC">
                    <w:rPr>
                      <w:rFonts w:ascii="Arial" w:hAnsi="Arial" w:cs="Arial"/>
                      <w:color w:val="008C5B"/>
                      <w:sz w:val="48"/>
                      <w:szCs w:val="40"/>
                    </w:rPr>
                    <w:t>ВСЕРОССИЙСКАЯ СЕЛЬСКОХОЗЯЙСТВЕННАЯ ПЕРЕПИСЬ В РОССИЙСКИХ СМИ</w:t>
                  </w:r>
                </w:p>
              </w:txbxContent>
            </v:textbox>
            <w10:wrap anchory="page"/>
            <w10:anchorlock/>
          </v:shape>
        </w:pict>
      </w:r>
    </w:p>
    <w:p w:rsidR="00267AA5" w:rsidRPr="00714195" w:rsidRDefault="00267AA5" w:rsidP="00D64DCC">
      <w:pPr>
        <w:pStyle w:val="TOCHeading"/>
        <w:spacing w:after="240"/>
        <w:rPr>
          <w:color w:val="00B050"/>
        </w:rPr>
      </w:pPr>
      <w:r w:rsidRPr="00C15FA5">
        <w:rPr>
          <w:color w:val="479335"/>
          <w:sz w:val="48"/>
          <w:szCs w:val="48"/>
        </w:rPr>
        <w:t>Оглавление</w:t>
      </w:r>
    </w:p>
    <w:p w:rsidR="00267AA5" w:rsidRDefault="00267AA5">
      <w:pPr>
        <w:pStyle w:val="TOC1"/>
        <w:rPr>
          <w:rFonts w:ascii="Calibri" w:hAnsi="Calibri"/>
          <w:color w:val="auto"/>
          <w:sz w:val="22"/>
          <w:u w:val="none"/>
        </w:rPr>
      </w:pPr>
      <w:r>
        <w:rPr>
          <w:color w:val="479335"/>
        </w:rPr>
        <w:fldChar w:fldCharType="begin"/>
      </w:r>
      <w:r>
        <w:rPr>
          <w:color w:val="479335"/>
        </w:rPr>
        <w:instrText xml:space="preserve"> TOC \o "1-3" \h \z \u </w:instrText>
      </w:r>
      <w:r>
        <w:rPr>
          <w:color w:val="479335"/>
        </w:rPr>
        <w:fldChar w:fldCharType="separate"/>
      </w:r>
      <w:hyperlink w:anchor="_Toc425152462" w:history="1">
        <w:r w:rsidRPr="000E246C">
          <w:rPr>
            <w:rStyle w:val="Hyperlink"/>
          </w:rPr>
          <w:t>ПРОБЛЕМНЫЕ МАТЕРИАЛЫ</w:t>
        </w:r>
        <w:r>
          <w:rPr>
            <w:webHidden/>
          </w:rPr>
          <w:tab/>
        </w:r>
        <w:r>
          <w:rPr>
            <w:webHidden/>
          </w:rPr>
          <w:fldChar w:fldCharType="begin"/>
        </w:r>
        <w:r>
          <w:rPr>
            <w:webHidden/>
          </w:rPr>
          <w:instrText xml:space="preserve"> PAGEREF _Toc425152462 \h </w:instrText>
        </w:r>
        <w:r>
          <w:rPr>
            <w:webHidden/>
          </w:rPr>
          <w:fldChar w:fldCharType="separate"/>
        </w:r>
        <w:r>
          <w:rPr>
            <w:webHidden/>
          </w:rPr>
          <w:t>3</w:t>
        </w:r>
        <w:r>
          <w:rPr>
            <w:webHidden/>
          </w:rPr>
          <w:fldChar w:fldCharType="end"/>
        </w:r>
      </w:hyperlink>
    </w:p>
    <w:p w:rsidR="00267AA5" w:rsidRDefault="00267AA5">
      <w:pPr>
        <w:pStyle w:val="TOC2"/>
        <w:tabs>
          <w:tab w:val="right" w:leader="dot" w:pos="9344"/>
        </w:tabs>
        <w:rPr>
          <w:rFonts w:ascii="Calibri" w:hAnsi="Calibri"/>
          <w:noProof/>
          <w:sz w:val="22"/>
        </w:rPr>
      </w:pPr>
      <w:hyperlink w:anchor="_Toc425152463" w:history="1">
        <w:r w:rsidRPr="000E246C">
          <w:rPr>
            <w:rStyle w:val="Hyperlink"/>
            <w:noProof/>
          </w:rPr>
          <w:t>Информация не зафиксирована</w:t>
        </w:r>
        <w:r>
          <w:rPr>
            <w:noProof/>
            <w:webHidden/>
          </w:rPr>
          <w:tab/>
        </w:r>
        <w:r>
          <w:rPr>
            <w:noProof/>
            <w:webHidden/>
          </w:rPr>
          <w:fldChar w:fldCharType="begin"/>
        </w:r>
        <w:r>
          <w:rPr>
            <w:noProof/>
            <w:webHidden/>
          </w:rPr>
          <w:instrText xml:space="preserve"> PAGEREF _Toc425152463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1"/>
        <w:rPr>
          <w:rFonts w:ascii="Calibri" w:hAnsi="Calibri"/>
          <w:color w:val="auto"/>
          <w:sz w:val="22"/>
          <w:u w:val="none"/>
        </w:rPr>
      </w:pPr>
      <w:hyperlink w:anchor="_Toc425152464" w:history="1">
        <w:r w:rsidRPr="000E246C">
          <w:rPr>
            <w:rStyle w:val="Hyperlink"/>
          </w:rPr>
          <w:t>ПОЗИТИВНО-НЕЙТРАЛЬНЫЕ МАТЕРИАЛЫ</w:t>
        </w:r>
        <w:r>
          <w:rPr>
            <w:webHidden/>
          </w:rPr>
          <w:tab/>
        </w:r>
        <w:r>
          <w:rPr>
            <w:webHidden/>
          </w:rPr>
          <w:fldChar w:fldCharType="begin"/>
        </w:r>
        <w:r>
          <w:rPr>
            <w:webHidden/>
          </w:rPr>
          <w:instrText xml:space="preserve"> PAGEREF _Toc425152464 \h </w:instrText>
        </w:r>
        <w:r>
          <w:rPr>
            <w:webHidden/>
          </w:rPr>
          <w:fldChar w:fldCharType="separate"/>
        </w:r>
        <w:r>
          <w:rPr>
            <w:webHidden/>
          </w:rPr>
          <w:t>3</w:t>
        </w:r>
        <w:r>
          <w:rPr>
            <w:webHidden/>
          </w:rPr>
          <w:fldChar w:fldCharType="end"/>
        </w:r>
      </w:hyperlink>
    </w:p>
    <w:p w:rsidR="00267AA5" w:rsidRDefault="00267AA5">
      <w:pPr>
        <w:pStyle w:val="TOC2"/>
        <w:tabs>
          <w:tab w:val="right" w:leader="dot" w:pos="9344"/>
        </w:tabs>
        <w:rPr>
          <w:rFonts w:ascii="Calibri" w:hAnsi="Calibri"/>
          <w:noProof/>
          <w:sz w:val="22"/>
        </w:rPr>
      </w:pPr>
      <w:hyperlink w:anchor="_Toc425152465" w:history="1">
        <w:r w:rsidRPr="000E246C">
          <w:rPr>
            <w:rStyle w:val="Hyperlink"/>
            <w:noProof/>
          </w:rPr>
          <w:t>Виртуальный Каменск-Уральский (k-ur.ru) (Каменск-Уральский), 20.07.2015, В Каменске-Уральском сосчитают всех садоводов и дачников</w:t>
        </w:r>
        <w:r>
          <w:rPr>
            <w:noProof/>
            <w:webHidden/>
          </w:rPr>
          <w:tab/>
        </w:r>
        <w:r>
          <w:rPr>
            <w:noProof/>
            <w:webHidden/>
          </w:rPr>
          <w:fldChar w:fldCharType="begin"/>
        </w:r>
        <w:r>
          <w:rPr>
            <w:noProof/>
            <w:webHidden/>
          </w:rPr>
          <w:instrText xml:space="preserve"> PAGEREF _Toc425152465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66" w:history="1">
        <w:r w:rsidRPr="000E246C">
          <w:rPr>
            <w:rStyle w:val="Hyperlink"/>
            <w:noProof/>
          </w:rPr>
          <w:t>Егоршинские вести (vestart.ru) (Артемовский), 20.07.2015, К вам придут трижды</w:t>
        </w:r>
        <w:r>
          <w:rPr>
            <w:noProof/>
            <w:webHidden/>
          </w:rPr>
          <w:tab/>
        </w:r>
        <w:r>
          <w:rPr>
            <w:noProof/>
            <w:webHidden/>
          </w:rPr>
          <w:fldChar w:fldCharType="begin"/>
        </w:r>
        <w:r>
          <w:rPr>
            <w:noProof/>
            <w:webHidden/>
          </w:rPr>
          <w:instrText xml:space="preserve"> PAGEREF _Toc425152466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67" w:history="1">
        <w:r w:rsidRPr="000E246C">
          <w:rPr>
            <w:rStyle w:val="Hyperlink"/>
            <w:noProof/>
          </w:rPr>
          <w:t>Официальный сайт МО Петровско-забайкальский район (петровзаб.забайкальскийкрай.рф) (Петровск-Забайкальский), 20.07.2015, Конкурс фотографий "Моя Россия"</w:t>
        </w:r>
        <w:r>
          <w:rPr>
            <w:noProof/>
            <w:webHidden/>
          </w:rPr>
          <w:tab/>
        </w:r>
        <w:r>
          <w:rPr>
            <w:noProof/>
            <w:webHidden/>
          </w:rPr>
          <w:fldChar w:fldCharType="begin"/>
        </w:r>
        <w:r>
          <w:rPr>
            <w:noProof/>
            <w:webHidden/>
          </w:rPr>
          <w:instrText xml:space="preserve"> PAGEREF _Toc425152467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68" w:history="1">
        <w:r w:rsidRPr="000E246C">
          <w:rPr>
            <w:rStyle w:val="Hyperlink"/>
            <w:noProof/>
          </w:rPr>
          <w:t>Официальный портал г. Каменск-Уральский (old.kamensk-uralskiy.ru) (Каменск-Уральский), 20.07.2015, Организаторы сельскохозяйственной переписи просят выйти на контакт садоводов и дачников</w:t>
        </w:r>
        <w:r>
          <w:rPr>
            <w:noProof/>
            <w:webHidden/>
          </w:rPr>
          <w:tab/>
        </w:r>
        <w:r>
          <w:rPr>
            <w:noProof/>
            <w:webHidden/>
          </w:rPr>
          <w:fldChar w:fldCharType="begin"/>
        </w:r>
        <w:r>
          <w:rPr>
            <w:noProof/>
            <w:webHidden/>
          </w:rPr>
          <w:instrText xml:space="preserve"> PAGEREF _Toc425152468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69" w:history="1">
        <w:r w:rsidRPr="000E246C">
          <w:rPr>
            <w:rStyle w:val="Hyperlink"/>
            <w:noProof/>
          </w:rPr>
          <w:t>Смоленская газета (smolgazeta.ru) (Смоленск), 20.07.2015, В Смоленске прошли совещания с уличкомами</w:t>
        </w:r>
        <w:r>
          <w:rPr>
            <w:noProof/>
            <w:webHidden/>
          </w:rPr>
          <w:tab/>
        </w:r>
        <w:r>
          <w:rPr>
            <w:noProof/>
            <w:webHidden/>
          </w:rPr>
          <w:fldChar w:fldCharType="begin"/>
        </w:r>
        <w:r>
          <w:rPr>
            <w:noProof/>
            <w:webHidden/>
          </w:rPr>
          <w:instrText xml:space="preserve"> PAGEREF _Toc425152469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70" w:history="1">
        <w:r w:rsidRPr="000E246C">
          <w:rPr>
            <w:rStyle w:val="Hyperlink"/>
            <w:noProof/>
          </w:rPr>
          <w:t>Gorodskoyportal.ru/smolensk (Смоленск), 20.07.2015, В Смоленске прошли совещания с уличкомами</w:t>
        </w:r>
        <w:r>
          <w:rPr>
            <w:noProof/>
            <w:webHidden/>
          </w:rPr>
          <w:tab/>
        </w:r>
        <w:r>
          <w:rPr>
            <w:noProof/>
            <w:webHidden/>
          </w:rPr>
          <w:fldChar w:fldCharType="begin"/>
        </w:r>
        <w:r>
          <w:rPr>
            <w:noProof/>
            <w:webHidden/>
          </w:rPr>
          <w:instrText xml:space="preserve"> PAGEREF _Toc425152470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71" w:history="1">
        <w:r w:rsidRPr="000E246C">
          <w:rPr>
            <w:rStyle w:val="Hyperlink"/>
            <w:noProof/>
          </w:rPr>
          <w:t>Сибирское информационное агентство (sia.ru) (Иркутск), 20.07.2015, В Иркутской области огурцами засевается 11,7% всей площади, занятой овощами</w:t>
        </w:r>
        <w:r>
          <w:rPr>
            <w:noProof/>
            <w:webHidden/>
          </w:rPr>
          <w:tab/>
        </w:r>
        <w:r>
          <w:rPr>
            <w:noProof/>
            <w:webHidden/>
          </w:rPr>
          <w:fldChar w:fldCharType="begin"/>
        </w:r>
        <w:r>
          <w:rPr>
            <w:noProof/>
            <w:webHidden/>
          </w:rPr>
          <w:instrText xml:space="preserve"> PAGEREF _Toc425152471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72" w:history="1">
        <w:r w:rsidRPr="000E246C">
          <w:rPr>
            <w:rStyle w:val="Hyperlink"/>
            <w:noProof/>
          </w:rPr>
          <w:t>Новая жизнь # с. Бердюжье (с. Бердюжье), 20.07.2015, Грядет важное событие</w:t>
        </w:r>
        <w:r>
          <w:rPr>
            <w:noProof/>
            <w:webHidden/>
          </w:rPr>
          <w:tab/>
        </w:r>
        <w:r>
          <w:rPr>
            <w:noProof/>
            <w:webHidden/>
          </w:rPr>
          <w:fldChar w:fldCharType="begin"/>
        </w:r>
        <w:r>
          <w:rPr>
            <w:noProof/>
            <w:webHidden/>
          </w:rPr>
          <w:instrText xml:space="preserve"> PAGEREF _Toc425152472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73" w:history="1">
        <w:r w:rsidRPr="000E246C">
          <w:rPr>
            <w:rStyle w:val="Hyperlink"/>
            <w:noProof/>
          </w:rPr>
          <w:t>Gorobzor.ru (Уфа), 19.07.2015, Сегодня в России отмечают День Огурца</w:t>
        </w:r>
        <w:r>
          <w:rPr>
            <w:noProof/>
            <w:webHidden/>
          </w:rPr>
          <w:tab/>
        </w:r>
        <w:r>
          <w:rPr>
            <w:noProof/>
            <w:webHidden/>
          </w:rPr>
          <w:fldChar w:fldCharType="begin"/>
        </w:r>
        <w:r>
          <w:rPr>
            <w:noProof/>
            <w:webHidden/>
          </w:rPr>
          <w:instrText xml:space="preserve"> PAGEREF _Toc425152473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74" w:history="1">
        <w:r w:rsidRPr="000E246C">
          <w:rPr>
            <w:rStyle w:val="Hyperlink"/>
            <w:noProof/>
          </w:rPr>
          <w:t>Суть (sutynews.ru) (Балаково), 19.07.2015, Удачной фоткой можно прилично заработать</w:t>
        </w:r>
        <w:r>
          <w:rPr>
            <w:noProof/>
            <w:webHidden/>
          </w:rPr>
          <w:tab/>
        </w:r>
        <w:r>
          <w:rPr>
            <w:noProof/>
            <w:webHidden/>
          </w:rPr>
          <w:fldChar w:fldCharType="begin"/>
        </w:r>
        <w:r>
          <w:rPr>
            <w:noProof/>
            <w:webHidden/>
          </w:rPr>
          <w:instrText xml:space="preserve"> PAGEREF _Toc425152474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75" w:history="1">
        <w:r w:rsidRPr="000E246C">
          <w:rPr>
            <w:rStyle w:val="Hyperlink"/>
            <w:noProof/>
          </w:rPr>
          <w:t>ИА МАНГАЗЕЯ (mngz.ru) (Нижневартовск), 19.07.2015, Статистики с планшетом "наперевес", или "Село в порядке - страна в достатке!"</w:t>
        </w:r>
        <w:r>
          <w:rPr>
            <w:noProof/>
            <w:webHidden/>
          </w:rPr>
          <w:tab/>
        </w:r>
        <w:r>
          <w:rPr>
            <w:noProof/>
            <w:webHidden/>
          </w:rPr>
          <w:fldChar w:fldCharType="begin"/>
        </w:r>
        <w:r>
          <w:rPr>
            <w:noProof/>
            <w:webHidden/>
          </w:rPr>
          <w:instrText xml:space="preserve"> PAGEREF _Toc425152475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76" w:history="1">
        <w:r w:rsidRPr="000E246C">
          <w:rPr>
            <w:rStyle w:val="Hyperlink"/>
            <w:noProof/>
          </w:rPr>
          <w:t>Сибсоседи (sibsosedi.ru) (Новосибирск), 19.07.2015, В администрации города Красноярска состоялось первое заседание комиссии по подготовке и проведению Всероссийской сельскохозяйственной переписи 2016 года</w:t>
        </w:r>
        <w:r>
          <w:rPr>
            <w:noProof/>
            <w:webHidden/>
          </w:rPr>
          <w:tab/>
        </w:r>
        <w:r>
          <w:rPr>
            <w:noProof/>
            <w:webHidden/>
          </w:rPr>
          <w:fldChar w:fldCharType="begin"/>
        </w:r>
        <w:r>
          <w:rPr>
            <w:noProof/>
            <w:webHidden/>
          </w:rPr>
          <w:instrText xml:space="preserve"> PAGEREF _Toc425152476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77" w:history="1">
        <w:r w:rsidRPr="000E246C">
          <w:rPr>
            <w:rStyle w:val="Hyperlink"/>
            <w:noProof/>
          </w:rPr>
          <w:t>Ока-Инфо (oka-info.ru) (Серпухов), 19.07.2015, Статистики с планшетом "наперевес", или "Село в порядке - страна в достатке!"</w:t>
        </w:r>
        <w:r>
          <w:rPr>
            <w:noProof/>
            <w:webHidden/>
          </w:rPr>
          <w:tab/>
        </w:r>
        <w:r>
          <w:rPr>
            <w:noProof/>
            <w:webHidden/>
          </w:rPr>
          <w:fldChar w:fldCharType="begin"/>
        </w:r>
        <w:r>
          <w:rPr>
            <w:noProof/>
            <w:webHidden/>
          </w:rPr>
          <w:instrText xml:space="preserve"> PAGEREF _Toc425152477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78" w:history="1">
        <w:r w:rsidRPr="000E246C">
          <w:rPr>
            <w:rStyle w:val="Hyperlink"/>
            <w:noProof/>
          </w:rPr>
          <w:t>Всем (vsem-kirov.ru) (Киров), 19.07.2015, В горадминистрации началась подготовка к сельскохозяйственной переписи</w:t>
        </w:r>
        <w:r>
          <w:rPr>
            <w:noProof/>
            <w:webHidden/>
          </w:rPr>
          <w:tab/>
        </w:r>
        <w:r>
          <w:rPr>
            <w:noProof/>
            <w:webHidden/>
          </w:rPr>
          <w:fldChar w:fldCharType="begin"/>
        </w:r>
        <w:r>
          <w:rPr>
            <w:noProof/>
            <w:webHidden/>
          </w:rPr>
          <w:instrText xml:space="preserve"> PAGEREF _Toc425152478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79" w:history="1">
        <w:r w:rsidRPr="000E246C">
          <w:rPr>
            <w:rStyle w:val="Hyperlink"/>
            <w:noProof/>
          </w:rPr>
          <w:t>Usolie.info (Усолье-Сибирское), 19.07.2015, Всероссийская сельскохозяйственная перепись 2016</w:t>
        </w:r>
        <w:r>
          <w:rPr>
            <w:noProof/>
            <w:webHidden/>
          </w:rPr>
          <w:tab/>
        </w:r>
        <w:r>
          <w:rPr>
            <w:noProof/>
            <w:webHidden/>
          </w:rPr>
          <w:fldChar w:fldCharType="begin"/>
        </w:r>
        <w:r>
          <w:rPr>
            <w:noProof/>
            <w:webHidden/>
          </w:rPr>
          <w:instrText xml:space="preserve"> PAGEREF _Toc425152479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80" w:history="1">
        <w:r w:rsidRPr="000E246C">
          <w:rPr>
            <w:rStyle w:val="Hyperlink"/>
            <w:noProof/>
          </w:rPr>
          <w:t>Новости@Rambler.ru (Москва), 19.07.2015, Всероссийская сельскохозяйственная перепись 2016</w:t>
        </w:r>
        <w:r>
          <w:rPr>
            <w:noProof/>
            <w:webHidden/>
          </w:rPr>
          <w:tab/>
        </w:r>
        <w:r>
          <w:rPr>
            <w:noProof/>
            <w:webHidden/>
          </w:rPr>
          <w:fldChar w:fldCharType="begin"/>
        </w:r>
        <w:r>
          <w:rPr>
            <w:noProof/>
            <w:webHidden/>
          </w:rPr>
          <w:instrText xml:space="preserve"> PAGEREF _Toc425152480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81" w:history="1">
        <w:r w:rsidRPr="000E246C">
          <w:rPr>
            <w:rStyle w:val="Hyperlink"/>
            <w:noProof/>
          </w:rPr>
          <w:t>Невинномысский рабочий (nevworker.ru) (Невинномысск), 18.07.2015, Началась подготовка к Всероссийской сельхозпереписи-2016.</w:t>
        </w:r>
        <w:r>
          <w:rPr>
            <w:noProof/>
            <w:webHidden/>
          </w:rPr>
          <w:tab/>
        </w:r>
        <w:r>
          <w:rPr>
            <w:noProof/>
            <w:webHidden/>
          </w:rPr>
          <w:fldChar w:fldCharType="begin"/>
        </w:r>
        <w:r>
          <w:rPr>
            <w:noProof/>
            <w:webHidden/>
          </w:rPr>
          <w:instrText xml:space="preserve"> PAGEREF _Toc425152481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82" w:history="1">
        <w:r w:rsidRPr="000E246C">
          <w:rPr>
            <w:rStyle w:val="Hyperlink"/>
            <w:noProof/>
          </w:rPr>
          <w:t>РЫБИНСКonLine (ryb.ru) (Рыбинск), 18.07.2015, В Тольятти пройдет сельскохозяйственная перепись</w:t>
        </w:r>
        <w:r>
          <w:rPr>
            <w:noProof/>
            <w:webHidden/>
          </w:rPr>
          <w:tab/>
        </w:r>
        <w:r>
          <w:rPr>
            <w:noProof/>
            <w:webHidden/>
          </w:rPr>
          <w:fldChar w:fldCharType="begin"/>
        </w:r>
        <w:r>
          <w:rPr>
            <w:noProof/>
            <w:webHidden/>
          </w:rPr>
          <w:instrText xml:space="preserve"> PAGEREF _Toc425152482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83" w:history="1">
        <w:r w:rsidRPr="000E246C">
          <w:rPr>
            <w:rStyle w:val="Hyperlink"/>
            <w:noProof/>
          </w:rPr>
          <w:t>Новости Сочи (Сочи), 18.07.2015, Плодово-выгодная торговля</w:t>
        </w:r>
        <w:r>
          <w:rPr>
            <w:noProof/>
            <w:webHidden/>
          </w:rPr>
          <w:tab/>
        </w:r>
        <w:r>
          <w:rPr>
            <w:noProof/>
            <w:webHidden/>
          </w:rPr>
          <w:fldChar w:fldCharType="begin"/>
        </w:r>
        <w:r>
          <w:rPr>
            <w:noProof/>
            <w:webHidden/>
          </w:rPr>
          <w:instrText xml:space="preserve"> PAGEREF _Toc425152483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84" w:history="1">
        <w:r w:rsidRPr="000E246C">
          <w:rPr>
            <w:rStyle w:val="Hyperlink"/>
            <w:noProof/>
          </w:rPr>
          <w:t>Романовский вестник # ст. Романовская (ст. Романовская), 18.07.2015, Поддержка донским земледельцам</w:t>
        </w:r>
        <w:r>
          <w:rPr>
            <w:noProof/>
            <w:webHidden/>
          </w:rPr>
          <w:tab/>
        </w:r>
        <w:r>
          <w:rPr>
            <w:noProof/>
            <w:webHidden/>
          </w:rPr>
          <w:fldChar w:fldCharType="begin"/>
        </w:r>
        <w:r>
          <w:rPr>
            <w:noProof/>
            <w:webHidden/>
          </w:rPr>
          <w:instrText xml:space="preserve"> PAGEREF _Toc425152484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85" w:history="1">
        <w:r w:rsidRPr="000E246C">
          <w:rPr>
            <w:rStyle w:val="Hyperlink"/>
            <w:noProof/>
          </w:rPr>
          <w:t>Наша жизнь # Ракитное (Белгород), 18.07.2015, Продолжается подготовка к проведению Всероссийской сельскохозяйственной переписи</w:t>
        </w:r>
        <w:r>
          <w:rPr>
            <w:noProof/>
            <w:webHidden/>
          </w:rPr>
          <w:tab/>
        </w:r>
        <w:r>
          <w:rPr>
            <w:noProof/>
            <w:webHidden/>
          </w:rPr>
          <w:fldChar w:fldCharType="begin"/>
        </w:r>
        <w:r>
          <w:rPr>
            <w:noProof/>
            <w:webHidden/>
          </w:rPr>
          <w:instrText xml:space="preserve"> PAGEREF _Toc425152485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86" w:history="1">
        <w:r w:rsidRPr="000E246C">
          <w:rPr>
            <w:rStyle w:val="Hyperlink"/>
            <w:noProof/>
          </w:rPr>
          <w:t>Наша жизнь # Ракитное (Белгород), 18.07.2015, Подготовка к ВСХП-2016 идет полным ходом</w:t>
        </w:r>
        <w:r>
          <w:rPr>
            <w:noProof/>
            <w:webHidden/>
          </w:rPr>
          <w:tab/>
        </w:r>
        <w:r>
          <w:rPr>
            <w:noProof/>
            <w:webHidden/>
          </w:rPr>
          <w:fldChar w:fldCharType="begin"/>
        </w:r>
        <w:r>
          <w:rPr>
            <w:noProof/>
            <w:webHidden/>
          </w:rPr>
          <w:instrText xml:space="preserve"> PAGEREF _Toc425152486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87" w:history="1">
        <w:r w:rsidRPr="000E246C">
          <w:rPr>
            <w:rStyle w:val="Hyperlink"/>
            <w:noProof/>
          </w:rPr>
          <w:t>Грани # Новочебоксарск (Новочебоксарск), 18.07.2015, Как живешь, деревня?</w:t>
        </w:r>
        <w:r>
          <w:rPr>
            <w:noProof/>
            <w:webHidden/>
          </w:rPr>
          <w:tab/>
        </w:r>
        <w:r>
          <w:rPr>
            <w:noProof/>
            <w:webHidden/>
          </w:rPr>
          <w:fldChar w:fldCharType="begin"/>
        </w:r>
        <w:r>
          <w:rPr>
            <w:noProof/>
            <w:webHidden/>
          </w:rPr>
          <w:instrText xml:space="preserve"> PAGEREF _Toc425152487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88" w:history="1">
        <w:r w:rsidRPr="000E246C">
          <w:rPr>
            <w:rStyle w:val="Hyperlink"/>
            <w:noProof/>
          </w:rPr>
          <w:t>Новое время # п.г.т. Большая Мурта (п.г.т. Большая Мурта), 18.07.2015, В РАЙОНЕ ПРОЙДЕТ ПЕРЕПИСЬ</w:t>
        </w:r>
        <w:r>
          <w:rPr>
            <w:noProof/>
            <w:webHidden/>
          </w:rPr>
          <w:tab/>
        </w:r>
        <w:r>
          <w:rPr>
            <w:noProof/>
            <w:webHidden/>
          </w:rPr>
          <w:fldChar w:fldCharType="begin"/>
        </w:r>
        <w:r>
          <w:rPr>
            <w:noProof/>
            <w:webHidden/>
          </w:rPr>
          <w:instrText xml:space="preserve"> PAGEREF _Toc425152488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89" w:history="1">
        <w:r w:rsidRPr="000E246C">
          <w:rPr>
            <w:rStyle w:val="Hyperlink"/>
            <w:noProof/>
          </w:rPr>
          <w:t>Город Коммунар (gorodkommunar.ru) (Коммунар), 18.07.2015, В горадминистрации началась подготовка к сельскохозяйственной переписи</w:t>
        </w:r>
        <w:r>
          <w:rPr>
            <w:noProof/>
            <w:webHidden/>
          </w:rPr>
          <w:tab/>
        </w:r>
        <w:r>
          <w:rPr>
            <w:noProof/>
            <w:webHidden/>
          </w:rPr>
          <w:fldChar w:fldCharType="begin"/>
        </w:r>
        <w:r>
          <w:rPr>
            <w:noProof/>
            <w:webHidden/>
          </w:rPr>
          <w:instrText xml:space="preserve"> PAGEREF _Toc425152489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90" w:history="1">
        <w:r w:rsidRPr="000E246C">
          <w:rPr>
            <w:rStyle w:val="Hyperlink"/>
            <w:noProof/>
          </w:rPr>
          <w:t>ИА МАНГАЗЕЯ (mngz.ru) (Нижневартовск), 18.07.2015, Вехи сельскохозяйственной переписи: путь длиною в век</w:t>
        </w:r>
        <w:r>
          <w:rPr>
            <w:noProof/>
            <w:webHidden/>
          </w:rPr>
          <w:tab/>
        </w:r>
        <w:r>
          <w:rPr>
            <w:noProof/>
            <w:webHidden/>
          </w:rPr>
          <w:fldChar w:fldCharType="begin"/>
        </w:r>
        <w:r>
          <w:rPr>
            <w:noProof/>
            <w:webHidden/>
          </w:rPr>
          <w:instrText xml:space="preserve"> PAGEREF _Toc425152490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91" w:history="1">
        <w:r w:rsidRPr="000E246C">
          <w:rPr>
            <w:rStyle w:val="Hyperlink"/>
            <w:noProof/>
          </w:rPr>
          <w:t>Krasnews.com (Красноярск), 18.07.2015, В горадминистрации началась подготовка к сельскохозяйственной переписи</w:t>
        </w:r>
        <w:r>
          <w:rPr>
            <w:noProof/>
            <w:webHidden/>
          </w:rPr>
          <w:tab/>
        </w:r>
        <w:r>
          <w:rPr>
            <w:noProof/>
            <w:webHidden/>
          </w:rPr>
          <w:fldChar w:fldCharType="begin"/>
        </w:r>
        <w:r>
          <w:rPr>
            <w:noProof/>
            <w:webHidden/>
          </w:rPr>
          <w:instrText xml:space="preserve"> PAGEREF _Toc425152491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92" w:history="1">
        <w:r w:rsidRPr="000E246C">
          <w:rPr>
            <w:rStyle w:val="Hyperlink"/>
            <w:noProof/>
          </w:rPr>
          <w:t>РЫБИНСКonLine (ryb.ru) (Рыбинск), 18.07.2015, В РФ отмечают День огурца</w:t>
        </w:r>
        <w:r>
          <w:rPr>
            <w:noProof/>
            <w:webHidden/>
          </w:rPr>
          <w:tab/>
        </w:r>
        <w:r>
          <w:rPr>
            <w:noProof/>
            <w:webHidden/>
          </w:rPr>
          <w:fldChar w:fldCharType="begin"/>
        </w:r>
        <w:r>
          <w:rPr>
            <w:noProof/>
            <w:webHidden/>
          </w:rPr>
          <w:instrText xml:space="preserve"> PAGEREF _Toc425152492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93" w:history="1">
        <w:r w:rsidRPr="000E246C">
          <w:rPr>
            <w:rStyle w:val="Hyperlink"/>
            <w:noProof/>
          </w:rPr>
          <w:t>Krasnews.com (Красноярск), 18.07.2015, Кубань занимает 2-ое место в Российской Федерации по выращиванию огурцов</w:t>
        </w:r>
        <w:r>
          <w:rPr>
            <w:noProof/>
            <w:webHidden/>
          </w:rPr>
          <w:tab/>
        </w:r>
        <w:r>
          <w:rPr>
            <w:noProof/>
            <w:webHidden/>
          </w:rPr>
          <w:fldChar w:fldCharType="begin"/>
        </w:r>
        <w:r>
          <w:rPr>
            <w:noProof/>
            <w:webHidden/>
          </w:rPr>
          <w:instrText xml:space="preserve"> PAGEREF _Toc425152493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94" w:history="1">
        <w:r w:rsidRPr="000E246C">
          <w:rPr>
            <w:rStyle w:val="Hyperlink"/>
            <w:noProof/>
          </w:rPr>
          <w:t>ИА Медиатрон (mediatron.ru) (Белгород), 17.07.2015, По данным Росстата большая часть огурцов в России выращивается в хозяйствах населения</w:t>
        </w:r>
        <w:r>
          <w:rPr>
            <w:noProof/>
            <w:webHidden/>
          </w:rPr>
          <w:tab/>
        </w:r>
        <w:r>
          <w:rPr>
            <w:noProof/>
            <w:webHidden/>
          </w:rPr>
          <w:fldChar w:fldCharType="begin"/>
        </w:r>
        <w:r>
          <w:rPr>
            <w:noProof/>
            <w:webHidden/>
          </w:rPr>
          <w:instrText xml:space="preserve"> PAGEREF _Toc425152494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95" w:history="1">
        <w:r w:rsidRPr="000E246C">
          <w:rPr>
            <w:rStyle w:val="Hyperlink"/>
            <w:noProof/>
          </w:rPr>
          <w:t>Пресс-релизы Mediatron.ru (Белгород), 17.07.2015, По данным Росстата большая часть огурцов в России выращивается в хозяйствах населения</w:t>
        </w:r>
        <w:r>
          <w:rPr>
            <w:noProof/>
            <w:webHidden/>
          </w:rPr>
          <w:tab/>
        </w:r>
        <w:r>
          <w:rPr>
            <w:noProof/>
            <w:webHidden/>
          </w:rPr>
          <w:fldChar w:fldCharType="begin"/>
        </w:r>
        <w:r>
          <w:rPr>
            <w:noProof/>
            <w:webHidden/>
          </w:rPr>
          <w:instrText xml:space="preserve"> PAGEREF _Toc425152495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96" w:history="1">
        <w:r w:rsidRPr="000E246C">
          <w:rPr>
            <w:rStyle w:val="Hyperlink"/>
            <w:noProof/>
          </w:rPr>
          <w:t>Вольская жизнь (volsklife.ru) (Вольск), 17.07.2015, Николай Панков встретился с вольчанами</w:t>
        </w:r>
        <w:r>
          <w:rPr>
            <w:noProof/>
            <w:webHidden/>
          </w:rPr>
          <w:tab/>
        </w:r>
        <w:r>
          <w:rPr>
            <w:noProof/>
            <w:webHidden/>
          </w:rPr>
          <w:fldChar w:fldCharType="begin"/>
        </w:r>
        <w:r>
          <w:rPr>
            <w:noProof/>
            <w:webHidden/>
          </w:rPr>
          <w:instrText xml:space="preserve"> PAGEREF _Toc425152496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97" w:history="1">
        <w:r w:rsidRPr="000E246C">
          <w:rPr>
            <w:rStyle w:val="Hyperlink"/>
            <w:noProof/>
          </w:rPr>
          <w:t>Оптовая торговля (opt-union.ru) (Москва), 17.07.2015, В России отмечают день огурца.</w:t>
        </w:r>
        <w:r>
          <w:rPr>
            <w:noProof/>
            <w:webHidden/>
          </w:rPr>
          <w:tab/>
        </w:r>
        <w:r>
          <w:rPr>
            <w:noProof/>
            <w:webHidden/>
          </w:rPr>
          <w:fldChar w:fldCharType="begin"/>
        </w:r>
        <w:r>
          <w:rPr>
            <w:noProof/>
            <w:webHidden/>
          </w:rPr>
          <w:instrText xml:space="preserve"> PAGEREF _Toc425152497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98" w:history="1">
        <w:r w:rsidRPr="000E246C">
          <w:rPr>
            <w:rStyle w:val="Hyperlink"/>
            <w:noProof/>
          </w:rPr>
          <w:t>Федеральные новости (federalinform.ru) (Йошкар-Ола), 17.07.2015, В России отмечают день огурца</w:t>
        </w:r>
        <w:r>
          <w:rPr>
            <w:noProof/>
            <w:webHidden/>
          </w:rPr>
          <w:tab/>
        </w:r>
        <w:r>
          <w:rPr>
            <w:noProof/>
            <w:webHidden/>
          </w:rPr>
          <w:fldChar w:fldCharType="begin"/>
        </w:r>
        <w:r>
          <w:rPr>
            <w:noProof/>
            <w:webHidden/>
          </w:rPr>
          <w:instrText xml:space="preserve"> PAGEREF _Toc425152498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499" w:history="1">
        <w:r w:rsidRPr="000E246C">
          <w:rPr>
            <w:rStyle w:val="Hyperlink"/>
            <w:noProof/>
          </w:rPr>
          <w:t>Uvaportal.net (Воткинск), 17.07.2015, Увинские статитистики готовятся к Всероссийской сельскохозяйственной переписи 2016 года</w:t>
        </w:r>
        <w:r>
          <w:rPr>
            <w:noProof/>
            <w:webHidden/>
          </w:rPr>
          <w:tab/>
        </w:r>
        <w:r>
          <w:rPr>
            <w:noProof/>
            <w:webHidden/>
          </w:rPr>
          <w:fldChar w:fldCharType="begin"/>
        </w:r>
        <w:r>
          <w:rPr>
            <w:noProof/>
            <w:webHidden/>
          </w:rPr>
          <w:instrText xml:space="preserve"> PAGEREF _Toc425152499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00" w:history="1">
        <w:r w:rsidRPr="000E246C">
          <w:rPr>
            <w:rStyle w:val="Hyperlink"/>
            <w:noProof/>
          </w:rPr>
          <w:t>Vizhevske.ru (Ижевск), 17.07.2015, Вехи сельскохозяйственной переписи: путь длиною в век</w:t>
        </w:r>
        <w:r>
          <w:rPr>
            <w:noProof/>
            <w:webHidden/>
          </w:rPr>
          <w:tab/>
        </w:r>
        <w:r>
          <w:rPr>
            <w:noProof/>
            <w:webHidden/>
          </w:rPr>
          <w:fldChar w:fldCharType="begin"/>
        </w:r>
        <w:r>
          <w:rPr>
            <w:noProof/>
            <w:webHidden/>
          </w:rPr>
          <w:instrText xml:space="preserve"> PAGEREF _Toc425152500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01" w:history="1">
        <w:r w:rsidRPr="000E246C">
          <w:rPr>
            <w:rStyle w:val="Hyperlink"/>
            <w:noProof/>
          </w:rPr>
          <w:t>Официальный сайт Министерства сельского хозяйства Российской Федерации (mcx.ru) (Москва), 17.07.2015, Подготовка к сельскохозяйственной переписи | ГТРК "Вятка"</w:t>
        </w:r>
        <w:r>
          <w:rPr>
            <w:noProof/>
            <w:webHidden/>
          </w:rPr>
          <w:tab/>
        </w:r>
        <w:r>
          <w:rPr>
            <w:noProof/>
            <w:webHidden/>
          </w:rPr>
          <w:fldChar w:fldCharType="begin"/>
        </w:r>
        <w:r>
          <w:rPr>
            <w:noProof/>
            <w:webHidden/>
          </w:rPr>
          <w:instrText xml:space="preserve"> PAGEREF _Toc425152501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02" w:history="1">
        <w:r w:rsidRPr="000E246C">
          <w:rPr>
            <w:rStyle w:val="Hyperlink"/>
            <w:noProof/>
          </w:rPr>
          <w:t>Almavolga.ru (Волгоград), 17.07.2015, Волгоградская область - третья в стране по сбору огурцов</w:t>
        </w:r>
        <w:r>
          <w:rPr>
            <w:noProof/>
            <w:webHidden/>
          </w:rPr>
          <w:tab/>
        </w:r>
        <w:r>
          <w:rPr>
            <w:noProof/>
            <w:webHidden/>
          </w:rPr>
          <w:fldChar w:fldCharType="begin"/>
        </w:r>
        <w:r>
          <w:rPr>
            <w:noProof/>
            <w:webHidden/>
          </w:rPr>
          <w:instrText xml:space="preserve"> PAGEREF _Toc425152502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03" w:history="1">
        <w:r w:rsidRPr="000E246C">
          <w:rPr>
            <w:rStyle w:val="Hyperlink"/>
            <w:noProof/>
          </w:rPr>
          <w:t>Advis.ru (Санкт-Петербург), 17.07.2015, В России отмечают день огурца.</w:t>
        </w:r>
        <w:r>
          <w:rPr>
            <w:noProof/>
            <w:webHidden/>
          </w:rPr>
          <w:tab/>
        </w:r>
        <w:r>
          <w:rPr>
            <w:noProof/>
            <w:webHidden/>
          </w:rPr>
          <w:fldChar w:fldCharType="begin"/>
        </w:r>
        <w:r>
          <w:rPr>
            <w:noProof/>
            <w:webHidden/>
          </w:rPr>
          <w:instrText xml:space="preserve"> PAGEREF _Toc425152503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04" w:history="1">
        <w:r w:rsidRPr="000E246C">
          <w:rPr>
            <w:rStyle w:val="Hyperlink"/>
            <w:noProof/>
          </w:rPr>
          <w:t>Tlt. ru (Тольятти), 17.07.2015, В Тольятти пройдет сельскохозяйственная перепись</w:t>
        </w:r>
        <w:r>
          <w:rPr>
            <w:noProof/>
            <w:webHidden/>
          </w:rPr>
          <w:tab/>
        </w:r>
        <w:r>
          <w:rPr>
            <w:noProof/>
            <w:webHidden/>
          </w:rPr>
          <w:fldChar w:fldCharType="begin"/>
        </w:r>
        <w:r>
          <w:rPr>
            <w:noProof/>
            <w:webHidden/>
          </w:rPr>
          <w:instrText xml:space="preserve"> PAGEREF _Toc425152504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05" w:history="1">
        <w:r w:rsidRPr="000E246C">
          <w:rPr>
            <w:rStyle w:val="Hyperlink"/>
            <w:noProof/>
          </w:rPr>
          <w:t>Авторадио (Москва), 17.07.2015, Владимирская область готовится к Всероссийской сельскохозяйственной переписи</w:t>
        </w:r>
        <w:r>
          <w:rPr>
            <w:noProof/>
            <w:webHidden/>
          </w:rPr>
          <w:tab/>
        </w:r>
        <w:r>
          <w:rPr>
            <w:noProof/>
            <w:webHidden/>
          </w:rPr>
          <w:fldChar w:fldCharType="begin"/>
        </w:r>
        <w:r>
          <w:rPr>
            <w:noProof/>
            <w:webHidden/>
          </w:rPr>
          <w:instrText xml:space="preserve"> PAGEREF _Toc425152505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06" w:history="1">
        <w:r w:rsidRPr="000E246C">
          <w:rPr>
            <w:rStyle w:val="Hyperlink"/>
            <w:noProof/>
          </w:rPr>
          <w:t>В городе N (vgoroden.ru) (Нижний Новгород), 17.07.2015, Три района Нижегородской области не будут участвовать в микропереписи населения</w:t>
        </w:r>
        <w:r>
          <w:rPr>
            <w:noProof/>
            <w:webHidden/>
          </w:rPr>
          <w:tab/>
        </w:r>
        <w:r>
          <w:rPr>
            <w:noProof/>
            <w:webHidden/>
          </w:rPr>
          <w:fldChar w:fldCharType="begin"/>
        </w:r>
        <w:r>
          <w:rPr>
            <w:noProof/>
            <w:webHidden/>
          </w:rPr>
          <w:instrText xml:space="preserve"> PAGEREF _Toc425152506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07" w:history="1">
        <w:r w:rsidRPr="000E246C">
          <w:rPr>
            <w:rStyle w:val="Hyperlink"/>
            <w:noProof/>
          </w:rPr>
          <w:t>Пресс-релизы Tchaik.ru (Чайковский), 17.07.2015, О Всероссийской сельскохозяйственной переписи-2016</w:t>
        </w:r>
        <w:r>
          <w:rPr>
            <w:noProof/>
            <w:webHidden/>
          </w:rPr>
          <w:tab/>
        </w:r>
        <w:r>
          <w:rPr>
            <w:noProof/>
            <w:webHidden/>
          </w:rPr>
          <w:fldChar w:fldCharType="begin"/>
        </w:r>
        <w:r>
          <w:rPr>
            <w:noProof/>
            <w:webHidden/>
          </w:rPr>
          <w:instrText xml:space="preserve"> PAGEREF _Toc425152507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08" w:history="1">
        <w:r w:rsidRPr="000E246C">
          <w:rPr>
            <w:rStyle w:val="Hyperlink"/>
            <w:noProof/>
          </w:rPr>
          <w:t>ИА Info Покровск (infopokrovsk.ru) (Энгельс), 17.07.2015, Объявлен конкурс профессиональной и любительской фотографии "Моя Россия"</w:t>
        </w:r>
        <w:r>
          <w:rPr>
            <w:noProof/>
            <w:webHidden/>
          </w:rPr>
          <w:tab/>
        </w:r>
        <w:r>
          <w:rPr>
            <w:noProof/>
            <w:webHidden/>
          </w:rPr>
          <w:fldChar w:fldCharType="begin"/>
        </w:r>
        <w:r>
          <w:rPr>
            <w:noProof/>
            <w:webHidden/>
          </w:rPr>
          <w:instrText xml:space="preserve"> PAGEREF _Toc425152508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09" w:history="1">
        <w:r w:rsidRPr="000E246C">
          <w:rPr>
            <w:rStyle w:val="Hyperlink"/>
            <w:noProof/>
          </w:rPr>
          <w:t>Новый Каменск (n-kam.ru) (Каменск-Уральский), 17.07.2015, В Каменске проведут перепись садоводов</w:t>
        </w:r>
        <w:r>
          <w:rPr>
            <w:noProof/>
            <w:webHidden/>
          </w:rPr>
          <w:tab/>
        </w:r>
        <w:r>
          <w:rPr>
            <w:noProof/>
            <w:webHidden/>
          </w:rPr>
          <w:fldChar w:fldCharType="begin"/>
        </w:r>
        <w:r>
          <w:rPr>
            <w:noProof/>
            <w:webHidden/>
          </w:rPr>
          <w:instrText xml:space="preserve"> PAGEREF _Toc425152509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10" w:history="1">
        <w:r w:rsidRPr="000E246C">
          <w:rPr>
            <w:rStyle w:val="Hyperlink"/>
            <w:noProof/>
          </w:rPr>
          <w:t>Официальный сайт Заволжского муниципального района (zavrayadm.ru) (Заволжск), 17.07.2015, Субсидия сельхозтоваропроизводителям</w:t>
        </w:r>
        <w:r>
          <w:rPr>
            <w:noProof/>
            <w:webHidden/>
          </w:rPr>
          <w:tab/>
        </w:r>
        <w:r>
          <w:rPr>
            <w:noProof/>
            <w:webHidden/>
          </w:rPr>
          <w:fldChar w:fldCharType="begin"/>
        </w:r>
        <w:r>
          <w:rPr>
            <w:noProof/>
            <w:webHidden/>
          </w:rPr>
          <w:instrText xml:space="preserve"> PAGEREF _Toc425152510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11" w:history="1">
        <w:r w:rsidRPr="000E246C">
          <w:rPr>
            <w:rStyle w:val="Hyperlink"/>
            <w:noProof/>
          </w:rPr>
          <w:t>Муезерсклес (muezersky.ru) (п. Муезерский), 17.07.2015, С 3 по 31 октября 2015 года проводится федеральное статистическое наблюдение</w:t>
        </w:r>
        <w:r>
          <w:rPr>
            <w:noProof/>
            <w:webHidden/>
          </w:rPr>
          <w:tab/>
        </w:r>
        <w:r>
          <w:rPr>
            <w:noProof/>
            <w:webHidden/>
          </w:rPr>
          <w:fldChar w:fldCharType="begin"/>
        </w:r>
        <w:r>
          <w:rPr>
            <w:noProof/>
            <w:webHidden/>
          </w:rPr>
          <w:instrText xml:space="preserve"> PAGEREF _Toc425152511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12" w:history="1">
        <w:r w:rsidRPr="000E246C">
          <w:rPr>
            <w:rStyle w:val="Hyperlink"/>
            <w:noProof/>
          </w:rPr>
          <w:t>Кольский никель (kn51.ru) (Мончегорск), 17.07.2015, Мончегорск готовится к сельскохозяйственной переписи</w:t>
        </w:r>
        <w:r>
          <w:rPr>
            <w:noProof/>
            <w:webHidden/>
          </w:rPr>
          <w:tab/>
        </w:r>
        <w:r>
          <w:rPr>
            <w:noProof/>
            <w:webHidden/>
          </w:rPr>
          <w:fldChar w:fldCharType="begin"/>
        </w:r>
        <w:r>
          <w:rPr>
            <w:noProof/>
            <w:webHidden/>
          </w:rPr>
          <w:instrText xml:space="preserve"> PAGEREF _Toc425152512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13" w:history="1">
        <w:r w:rsidRPr="000E246C">
          <w:rPr>
            <w:rStyle w:val="Hyperlink"/>
            <w:noProof/>
          </w:rPr>
          <w:t>Официальный сайт Заволжского муниципального района (zavrayadm.ru) (Заволжск), 17.07.2015, Всероссийская сельскохозяйственная перепись</w:t>
        </w:r>
        <w:r>
          <w:rPr>
            <w:noProof/>
            <w:webHidden/>
          </w:rPr>
          <w:tab/>
        </w:r>
        <w:r>
          <w:rPr>
            <w:noProof/>
            <w:webHidden/>
          </w:rPr>
          <w:fldChar w:fldCharType="begin"/>
        </w:r>
        <w:r>
          <w:rPr>
            <w:noProof/>
            <w:webHidden/>
          </w:rPr>
          <w:instrText xml:space="preserve"> PAGEREF _Toc425152513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14" w:history="1">
        <w:r w:rsidRPr="000E246C">
          <w:rPr>
            <w:rStyle w:val="Hyperlink"/>
            <w:noProof/>
          </w:rPr>
          <w:t>Официальный сайт администрации МО г. Саратов (saratovmer.ru) (Саратов), 17.07.2015, Стартовал фотоконкурс, посвященный Всероссийской сельскохозяйственной переписи-2016</w:t>
        </w:r>
        <w:r>
          <w:rPr>
            <w:noProof/>
            <w:webHidden/>
          </w:rPr>
          <w:tab/>
        </w:r>
        <w:r>
          <w:rPr>
            <w:noProof/>
            <w:webHidden/>
          </w:rPr>
          <w:fldChar w:fldCharType="begin"/>
        </w:r>
        <w:r>
          <w:rPr>
            <w:noProof/>
            <w:webHidden/>
          </w:rPr>
          <w:instrText xml:space="preserve"> PAGEREF _Toc425152514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15" w:history="1">
        <w:r w:rsidRPr="000E246C">
          <w:rPr>
            <w:rStyle w:val="Hyperlink"/>
            <w:noProof/>
          </w:rPr>
          <w:t>Agro2b.ru (Ростов-на-Дону), 17.07.2015, Лидеры по выращиванию огурцов - Краснодар, Волгоград, КБР</w:t>
        </w:r>
        <w:r>
          <w:rPr>
            <w:noProof/>
            <w:webHidden/>
          </w:rPr>
          <w:tab/>
        </w:r>
        <w:r>
          <w:rPr>
            <w:noProof/>
            <w:webHidden/>
          </w:rPr>
          <w:fldChar w:fldCharType="begin"/>
        </w:r>
        <w:r>
          <w:rPr>
            <w:noProof/>
            <w:webHidden/>
          </w:rPr>
          <w:instrText xml:space="preserve"> PAGEREF _Toc425152515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16" w:history="1">
        <w:r w:rsidRPr="000E246C">
          <w:rPr>
            <w:rStyle w:val="Hyperlink"/>
            <w:noProof/>
          </w:rPr>
          <w:t>Администрация Чайковского муниципального района (tchaik.ru) (Чайковский), 17.07.2015, О Всероссийской сельскохозяйственной переписи-2016</w:t>
        </w:r>
        <w:r>
          <w:rPr>
            <w:noProof/>
            <w:webHidden/>
          </w:rPr>
          <w:tab/>
        </w:r>
        <w:r>
          <w:rPr>
            <w:noProof/>
            <w:webHidden/>
          </w:rPr>
          <w:fldChar w:fldCharType="begin"/>
        </w:r>
        <w:r>
          <w:rPr>
            <w:noProof/>
            <w:webHidden/>
          </w:rPr>
          <w:instrText xml:space="preserve"> PAGEREF _Toc425152516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17" w:history="1">
        <w:r w:rsidRPr="000E246C">
          <w:rPr>
            <w:rStyle w:val="Hyperlink"/>
            <w:noProof/>
          </w:rPr>
          <w:t>Автограф (avtograf22.ru) (Барнаул), 17.07.2015, Жители Алтайского края могут выиграть до 100 тысяч рублей в фотоконкурсе "Моя Россия"</w:t>
        </w:r>
        <w:r>
          <w:rPr>
            <w:noProof/>
            <w:webHidden/>
          </w:rPr>
          <w:tab/>
        </w:r>
        <w:r>
          <w:rPr>
            <w:noProof/>
            <w:webHidden/>
          </w:rPr>
          <w:fldChar w:fldCharType="begin"/>
        </w:r>
        <w:r>
          <w:rPr>
            <w:noProof/>
            <w:webHidden/>
          </w:rPr>
          <w:instrText xml:space="preserve"> PAGEREF _Toc425152517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18" w:history="1">
        <w:r w:rsidRPr="000E246C">
          <w:rPr>
            <w:rStyle w:val="Hyperlink"/>
            <w:noProof/>
          </w:rPr>
          <w:t>Аткарская газета (atkarskgazeta.ru) (Аткарск), 17.07.2015, Объявлен фотоконкурс "Моя Россия"</w:t>
        </w:r>
        <w:r>
          <w:rPr>
            <w:noProof/>
            <w:webHidden/>
          </w:rPr>
          <w:tab/>
        </w:r>
        <w:r>
          <w:rPr>
            <w:noProof/>
            <w:webHidden/>
          </w:rPr>
          <w:fldChar w:fldCharType="begin"/>
        </w:r>
        <w:r>
          <w:rPr>
            <w:noProof/>
            <w:webHidden/>
          </w:rPr>
          <w:instrText xml:space="preserve"> PAGEREF _Toc425152518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19" w:history="1">
        <w:r w:rsidRPr="000E246C">
          <w:rPr>
            <w:rStyle w:val="Hyperlink"/>
            <w:noProof/>
          </w:rPr>
          <w:t>Оптовая торговля (opt-union.ru) (Москва), 17.07.2015, Во Владимире обсудили подготовку к Всероссийской сельскохозяйственной переписи.</w:t>
        </w:r>
        <w:r>
          <w:rPr>
            <w:noProof/>
            <w:webHidden/>
          </w:rPr>
          <w:tab/>
        </w:r>
        <w:r>
          <w:rPr>
            <w:noProof/>
            <w:webHidden/>
          </w:rPr>
          <w:fldChar w:fldCharType="begin"/>
        </w:r>
        <w:r>
          <w:rPr>
            <w:noProof/>
            <w:webHidden/>
          </w:rPr>
          <w:instrText xml:space="preserve"> PAGEREF _Toc425152519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20" w:history="1">
        <w:r w:rsidRPr="000E246C">
          <w:rPr>
            <w:rStyle w:val="Hyperlink"/>
            <w:noProof/>
          </w:rPr>
          <w:t>Неслухи.рф (Самара), 17.07.2015, В Самаре готовятся к сельскохозяйственной переписи</w:t>
        </w:r>
        <w:r>
          <w:rPr>
            <w:noProof/>
            <w:webHidden/>
          </w:rPr>
          <w:tab/>
        </w:r>
        <w:r>
          <w:rPr>
            <w:noProof/>
            <w:webHidden/>
          </w:rPr>
          <w:fldChar w:fldCharType="begin"/>
        </w:r>
        <w:r>
          <w:rPr>
            <w:noProof/>
            <w:webHidden/>
          </w:rPr>
          <w:instrText xml:space="preserve"> PAGEREF _Toc425152520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21" w:history="1">
        <w:r w:rsidRPr="000E246C">
          <w:rPr>
            <w:rStyle w:val="Hyperlink"/>
            <w:noProof/>
          </w:rPr>
          <w:t>Оптовая торговля (opt-union.ru) (Москва), 17.07.2015, Глава Росстата отметил высокий уровень подготовки Тувы к Всероссийской сельхозпереписи 2016 года.</w:t>
        </w:r>
        <w:r>
          <w:rPr>
            <w:noProof/>
            <w:webHidden/>
          </w:rPr>
          <w:tab/>
        </w:r>
        <w:r>
          <w:rPr>
            <w:noProof/>
            <w:webHidden/>
          </w:rPr>
          <w:fldChar w:fldCharType="begin"/>
        </w:r>
        <w:r>
          <w:rPr>
            <w:noProof/>
            <w:webHidden/>
          </w:rPr>
          <w:instrText xml:space="preserve"> PAGEREF _Toc425152521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22" w:history="1">
        <w:r w:rsidRPr="000E246C">
          <w:rPr>
            <w:rStyle w:val="Hyperlink"/>
            <w:noProof/>
          </w:rPr>
          <w:t>Официальный сайт администрации Одинцовского муниципального района (odin.ru) (Одинцово), 17.07.2015, Постановление Главы Одинцовского муниципального района Московской области от 02.07.2015 №69-ПГл</w:t>
        </w:r>
        <w:r>
          <w:rPr>
            <w:noProof/>
            <w:webHidden/>
          </w:rPr>
          <w:tab/>
        </w:r>
        <w:r>
          <w:rPr>
            <w:noProof/>
            <w:webHidden/>
          </w:rPr>
          <w:fldChar w:fldCharType="begin"/>
        </w:r>
        <w:r>
          <w:rPr>
            <w:noProof/>
            <w:webHidden/>
          </w:rPr>
          <w:instrText xml:space="preserve"> PAGEREF _Toc425152522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23" w:history="1">
        <w:r w:rsidRPr="000E246C">
          <w:rPr>
            <w:rStyle w:val="Hyperlink"/>
            <w:noProof/>
          </w:rPr>
          <w:t>Молодой коммунар (mk.tula.ru) (Тула), 17.07.2015, Сельхозперепись</w:t>
        </w:r>
        <w:r>
          <w:rPr>
            <w:noProof/>
            <w:webHidden/>
          </w:rPr>
          <w:tab/>
        </w:r>
        <w:r>
          <w:rPr>
            <w:noProof/>
            <w:webHidden/>
          </w:rPr>
          <w:fldChar w:fldCharType="begin"/>
        </w:r>
        <w:r>
          <w:rPr>
            <w:noProof/>
            <w:webHidden/>
          </w:rPr>
          <w:instrText xml:space="preserve"> PAGEREF _Toc425152523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24" w:history="1">
        <w:r w:rsidRPr="000E246C">
          <w:rPr>
            <w:rStyle w:val="Hyperlink"/>
            <w:noProof/>
          </w:rPr>
          <w:t>Московский Комсомолец # Владимир (vladimir.mk.ru) (Владимир), 17.07.2015, Во Владимире обсудили подготовку к Всероссийской сельскохозяйственной переписи</w:t>
        </w:r>
        <w:r>
          <w:rPr>
            <w:noProof/>
            <w:webHidden/>
          </w:rPr>
          <w:tab/>
        </w:r>
        <w:r>
          <w:rPr>
            <w:noProof/>
            <w:webHidden/>
          </w:rPr>
          <w:fldChar w:fldCharType="begin"/>
        </w:r>
        <w:r>
          <w:rPr>
            <w:noProof/>
            <w:webHidden/>
          </w:rPr>
          <w:instrText xml:space="preserve"> PAGEREF _Toc425152524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25" w:history="1">
        <w:r w:rsidRPr="000E246C">
          <w:rPr>
            <w:rStyle w:val="Hyperlink"/>
            <w:noProof/>
          </w:rPr>
          <w:t>Щелковское ИА (in-schelkovo.ru) (Щёлково), 17.07.2015, На селе всех посчитают</w:t>
        </w:r>
        <w:r>
          <w:rPr>
            <w:noProof/>
            <w:webHidden/>
          </w:rPr>
          <w:tab/>
        </w:r>
        <w:r>
          <w:rPr>
            <w:noProof/>
            <w:webHidden/>
          </w:rPr>
          <w:fldChar w:fldCharType="begin"/>
        </w:r>
        <w:r>
          <w:rPr>
            <w:noProof/>
            <w:webHidden/>
          </w:rPr>
          <w:instrText xml:space="preserve"> PAGEREF _Toc425152525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26" w:history="1">
        <w:r w:rsidRPr="000E246C">
          <w:rPr>
            <w:rStyle w:val="Hyperlink"/>
            <w:noProof/>
          </w:rPr>
          <w:t>ТК ТВ-Пенза (tv-penza.ru) (Пенза), 17.07.2015, В России отмечают "День огурца"</w:t>
        </w:r>
        <w:r>
          <w:rPr>
            <w:noProof/>
            <w:webHidden/>
          </w:rPr>
          <w:tab/>
        </w:r>
        <w:r>
          <w:rPr>
            <w:noProof/>
            <w:webHidden/>
          </w:rPr>
          <w:fldChar w:fldCharType="begin"/>
        </w:r>
        <w:r>
          <w:rPr>
            <w:noProof/>
            <w:webHidden/>
          </w:rPr>
          <w:instrText xml:space="preserve"> PAGEREF _Toc425152526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27" w:history="1">
        <w:r w:rsidRPr="000E246C">
          <w:rPr>
            <w:rStyle w:val="Hyperlink"/>
            <w:noProof/>
          </w:rPr>
          <w:t>Официальный сайт администрации Волчанского городского округа (admvolchansk.ru) (Волчанск), 17.07.2015, НОВОСТНАЯ ЛЕНТА 27 июня - 10 июля 2015 г.</w:t>
        </w:r>
        <w:r>
          <w:rPr>
            <w:noProof/>
            <w:webHidden/>
          </w:rPr>
          <w:tab/>
        </w:r>
        <w:r>
          <w:rPr>
            <w:noProof/>
            <w:webHidden/>
          </w:rPr>
          <w:fldChar w:fldCharType="begin"/>
        </w:r>
        <w:r>
          <w:rPr>
            <w:noProof/>
            <w:webHidden/>
          </w:rPr>
          <w:instrText xml:space="preserve"> PAGEREF _Toc425152527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28" w:history="1">
        <w:r w:rsidRPr="000E246C">
          <w:rPr>
            <w:rStyle w:val="Hyperlink"/>
            <w:noProof/>
          </w:rPr>
          <w:t>ИА 1-LINE (1line.info) (Красноярск), 17.07.2015, В горадминистрации началась подготовка к сельскохозяйственной переписи</w:t>
        </w:r>
        <w:r>
          <w:rPr>
            <w:noProof/>
            <w:webHidden/>
          </w:rPr>
          <w:tab/>
        </w:r>
        <w:r>
          <w:rPr>
            <w:noProof/>
            <w:webHidden/>
          </w:rPr>
          <w:fldChar w:fldCharType="begin"/>
        </w:r>
        <w:r>
          <w:rPr>
            <w:noProof/>
            <w:webHidden/>
          </w:rPr>
          <w:instrText xml:space="preserve"> PAGEREF _Toc425152528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29" w:history="1">
        <w:r w:rsidRPr="000E246C">
          <w:rPr>
            <w:rStyle w:val="Hyperlink"/>
            <w:noProof/>
          </w:rPr>
          <w:t>Gorodskoyportal.ru/krasnoyarsk (Красноярск), 17.07.2015, В горадминистрации началась подготовка к сельскохозяйственной переписи</w:t>
        </w:r>
        <w:r>
          <w:rPr>
            <w:noProof/>
            <w:webHidden/>
          </w:rPr>
          <w:tab/>
        </w:r>
        <w:r>
          <w:rPr>
            <w:noProof/>
            <w:webHidden/>
          </w:rPr>
          <w:fldChar w:fldCharType="begin"/>
        </w:r>
        <w:r>
          <w:rPr>
            <w:noProof/>
            <w:webHidden/>
          </w:rPr>
          <w:instrText xml:space="preserve"> PAGEREF _Toc425152529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30" w:history="1">
        <w:r w:rsidRPr="000E246C">
          <w:rPr>
            <w:rStyle w:val="Hyperlink"/>
            <w:noProof/>
          </w:rPr>
          <w:t>Вечерний Барнаул (info-vb.ru) (Барнаул), 17.07.2015, Почти 400 га полей в Алтайском крае занято посевами овса</w:t>
        </w:r>
        <w:r>
          <w:rPr>
            <w:noProof/>
            <w:webHidden/>
          </w:rPr>
          <w:tab/>
        </w:r>
        <w:r>
          <w:rPr>
            <w:noProof/>
            <w:webHidden/>
          </w:rPr>
          <w:fldChar w:fldCharType="begin"/>
        </w:r>
        <w:r>
          <w:rPr>
            <w:noProof/>
            <w:webHidden/>
          </w:rPr>
          <w:instrText xml:space="preserve"> PAGEREF _Toc425152530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31" w:history="1">
        <w:r w:rsidRPr="000E246C">
          <w:rPr>
            <w:rStyle w:val="Hyperlink"/>
            <w:noProof/>
          </w:rPr>
          <w:t>Advis.ru (Санкт-Петербург), 17.07.2015, Глава Росстата отметил высокий уровень подготовки Тувы к Всероссийской сельхозпереписи 2016 года.</w:t>
        </w:r>
        <w:r>
          <w:rPr>
            <w:noProof/>
            <w:webHidden/>
          </w:rPr>
          <w:tab/>
        </w:r>
        <w:r>
          <w:rPr>
            <w:noProof/>
            <w:webHidden/>
          </w:rPr>
          <w:fldChar w:fldCharType="begin"/>
        </w:r>
        <w:r>
          <w:rPr>
            <w:noProof/>
            <w:webHidden/>
          </w:rPr>
          <w:instrText xml:space="preserve"> PAGEREF _Toc425152531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32" w:history="1">
        <w:r w:rsidRPr="000E246C">
          <w:rPr>
            <w:rStyle w:val="Hyperlink"/>
            <w:noProof/>
          </w:rPr>
          <w:t>Официальный сайт администрации Котовского муниципального района (admkotovo.ru) (Котово), 17.07.2015, Сила звука</w:t>
        </w:r>
        <w:r>
          <w:rPr>
            <w:noProof/>
            <w:webHidden/>
          </w:rPr>
          <w:tab/>
        </w:r>
        <w:r>
          <w:rPr>
            <w:noProof/>
            <w:webHidden/>
          </w:rPr>
          <w:fldChar w:fldCharType="begin"/>
        </w:r>
        <w:r>
          <w:rPr>
            <w:noProof/>
            <w:webHidden/>
          </w:rPr>
          <w:instrText xml:space="preserve"> PAGEREF _Toc425152532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33" w:history="1">
        <w:r w:rsidRPr="000E246C">
          <w:rPr>
            <w:rStyle w:val="Hyperlink"/>
            <w:noProof/>
          </w:rPr>
          <w:t>Kp.ru (Москва), 17.07.2015, В Самаре пройдет Всероссийская сельскохозяйственная перепись</w:t>
        </w:r>
        <w:r>
          <w:rPr>
            <w:noProof/>
            <w:webHidden/>
          </w:rPr>
          <w:tab/>
        </w:r>
        <w:r>
          <w:rPr>
            <w:noProof/>
            <w:webHidden/>
          </w:rPr>
          <w:fldChar w:fldCharType="begin"/>
        </w:r>
        <w:r>
          <w:rPr>
            <w:noProof/>
            <w:webHidden/>
          </w:rPr>
          <w:instrText xml:space="preserve"> PAGEREF _Toc425152533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34" w:history="1">
        <w:r w:rsidRPr="000E246C">
          <w:rPr>
            <w:rStyle w:val="Hyperlink"/>
            <w:noProof/>
          </w:rPr>
          <w:t>Официальный сайт администрации Балаковского МР (admbal.ru) (Балаково), 17.07.2015, Объявлен конкурс профессиональной и любительской фотографии "Моя Россия"</w:t>
        </w:r>
        <w:r>
          <w:rPr>
            <w:noProof/>
            <w:webHidden/>
          </w:rPr>
          <w:tab/>
        </w:r>
        <w:r>
          <w:rPr>
            <w:noProof/>
            <w:webHidden/>
          </w:rPr>
          <w:fldChar w:fldCharType="begin"/>
        </w:r>
        <w:r>
          <w:rPr>
            <w:noProof/>
            <w:webHidden/>
          </w:rPr>
          <w:instrText xml:space="preserve"> PAGEREF _Toc425152534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35" w:history="1">
        <w:r w:rsidRPr="000E246C">
          <w:rPr>
            <w:rStyle w:val="Hyperlink"/>
            <w:noProof/>
          </w:rPr>
          <w:t>Егоршинские вести (Артемовский), 17.07.2015, К вам придут трижды</w:t>
        </w:r>
        <w:r>
          <w:rPr>
            <w:noProof/>
            <w:webHidden/>
          </w:rPr>
          <w:tab/>
        </w:r>
        <w:r>
          <w:rPr>
            <w:noProof/>
            <w:webHidden/>
          </w:rPr>
          <w:fldChar w:fldCharType="begin"/>
        </w:r>
        <w:r>
          <w:rPr>
            <w:noProof/>
            <w:webHidden/>
          </w:rPr>
          <w:instrText xml:space="preserve"> PAGEREF _Toc425152535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36" w:history="1">
        <w:r w:rsidRPr="000E246C">
          <w:rPr>
            <w:rStyle w:val="Hyperlink"/>
            <w:noProof/>
          </w:rPr>
          <w:t>Шахтинские известия (Шахты), 17.07.2015, Постановление №3890</w:t>
        </w:r>
        <w:r>
          <w:rPr>
            <w:noProof/>
            <w:webHidden/>
          </w:rPr>
          <w:tab/>
        </w:r>
        <w:r>
          <w:rPr>
            <w:noProof/>
            <w:webHidden/>
          </w:rPr>
          <w:fldChar w:fldCharType="begin"/>
        </w:r>
        <w:r>
          <w:rPr>
            <w:noProof/>
            <w:webHidden/>
          </w:rPr>
          <w:instrText xml:space="preserve"> PAGEREF _Toc425152536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37" w:history="1">
        <w:r w:rsidRPr="000E246C">
          <w:rPr>
            <w:rStyle w:val="Hyperlink"/>
            <w:noProof/>
          </w:rPr>
          <w:t>Маяк # Котово (Котово), 17.07.2015, Примите участие!</w:t>
        </w:r>
        <w:r>
          <w:rPr>
            <w:noProof/>
            <w:webHidden/>
          </w:rPr>
          <w:tab/>
        </w:r>
        <w:r>
          <w:rPr>
            <w:noProof/>
            <w:webHidden/>
          </w:rPr>
          <w:fldChar w:fldCharType="begin"/>
        </w:r>
        <w:r>
          <w:rPr>
            <w:noProof/>
            <w:webHidden/>
          </w:rPr>
          <w:instrText xml:space="preserve"> PAGEREF _Toc425152537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38" w:history="1">
        <w:r w:rsidRPr="000E246C">
          <w:rPr>
            <w:rStyle w:val="Hyperlink"/>
            <w:noProof/>
          </w:rPr>
          <w:t>Красное знамя # п. Абан (п. Абан), 17.07.2015, Посчитаем: от картошки до комбайна</w:t>
        </w:r>
        <w:r>
          <w:rPr>
            <w:noProof/>
            <w:webHidden/>
          </w:rPr>
          <w:tab/>
        </w:r>
        <w:r>
          <w:rPr>
            <w:noProof/>
            <w:webHidden/>
          </w:rPr>
          <w:fldChar w:fldCharType="begin"/>
        </w:r>
        <w:r>
          <w:rPr>
            <w:noProof/>
            <w:webHidden/>
          </w:rPr>
          <w:instrText xml:space="preserve"> PAGEREF _Toc425152538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39" w:history="1">
        <w:r w:rsidRPr="000E246C">
          <w:rPr>
            <w:rStyle w:val="Hyperlink"/>
            <w:noProof/>
          </w:rPr>
          <w:t>Волховские огни (Волхов), 17.07.2015, ВСХП: от Российской империи до завтрашнего дня</w:t>
        </w:r>
        <w:r>
          <w:rPr>
            <w:noProof/>
            <w:webHidden/>
          </w:rPr>
          <w:tab/>
        </w:r>
        <w:r>
          <w:rPr>
            <w:noProof/>
            <w:webHidden/>
          </w:rPr>
          <w:fldChar w:fldCharType="begin"/>
        </w:r>
        <w:r>
          <w:rPr>
            <w:noProof/>
            <w:webHidden/>
          </w:rPr>
          <w:instrText xml:space="preserve"> PAGEREF _Toc425152539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40" w:history="1">
        <w:r w:rsidRPr="000E246C">
          <w:rPr>
            <w:rStyle w:val="Hyperlink"/>
            <w:noProof/>
          </w:rPr>
          <w:t>Приазовские степи (Ейск), 17.07.2015, 1 июля 2016 стартует Всероссийская сельскохозяйственная перепись</w:t>
        </w:r>
        <w:r>
          <w:rPr>
            <w:noProof/>
            <w:webHidden/>
          </w:rPr>
          <w:tab/>
        </w:r>
        <w:r>
          <w:rPr>
            <w:noProof/>
            <w:webHidden/>
          </w:rPr>
          <w:fldChar w:fldCharType="begin"/>
        </w:r>
        <w:r>
          <w:rPr>
            <w:noProof/>
            <w:webHidden/>
          </w:rPr>
          <w:instrText xml:space="preserve"> PAGEREF _Toc425152540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41" w:history="1">
        <w:r w:rsidRPr="000E246C">
          <w:rPr>
            <w:rStyle w:val="Hyperlink"/>
            <w:noProof/>
          </w:rPr>
          <w:t>Вольская жизнь (volsklife.ru) (Вольск), 17.07.2015, Переписчик придет к Вольскому фермеру с планшетом</w:t>
        </w:r>
        <w:r>
          <w:rPr>
            <w:noProof/>
            <w:webHidden/>
          </w:rPr>
          <w:tab/>
        </w:r>
        <w:r>
          <w:rPr>
            <w:noProof/>
            <w:webHidden/>
          </w:rPr>
          <w:fldChar w:fldCharType="begin"/>
        </w:r>
        <w:r>
          <w:rPr>
            <w:noProof/>
            <w:webHidden/>
          </w:rPr>
          <w:instrText xml:space="preserve"> PAGEREF _Toc425152541 \h </w:instrText>
        </w:r>
        <w:r>
          <w:rPr>
            <w:noProof/>
          </w:rPr>
        </w:r>
        <w:r>
          <w:rPr>
            <w:noProof/>
            <w:webHidden/>
          </w:rPr>
          <w:fldChar w:fldCharType="separate"/>
        </w:r>
        <w:r>
          <w:rPr>
            <w:noProof/>
            <w:webHidden/>
          </w:rPr>
          <w:t>3</w:t>
        </w:r>
        <w:r>
          <w:rPr>
            <w:noProof/>
            <w:webHidden/>
          </w:rPr>
          <w:fldChar w:fldCharType="end"/>
        </w:r>
      </w:hyperlink>
    </w:p>
    <w:p w:rsidR="00267AA5" w:rsidRDefault="00267AA5">
      <w:pPr>
        <w:pStyle w:val="TOC2"/>
        <w:tabs>
          <w:tab w:val="right" w:leader="dot" w:pos="9344"/>
        </w:tabs>
        <w:rPr>
          <w:rFonts w:ascii="Calibri" w:hAnsi="Calibri"/>
          <w:noProof/>
          <w:sz w:val="22"/>
        </w:rPr>
      </w:pPr>
      <w:hyperlink w:anchor="_Toc425152542" w:history="1">
        <w:r w:rsidRPr="000E246C">
          <w:rPr>
            <w:rStyle w:val="Hyperlink"/>
            <w:noProof/>
          </w:rPr>
          <w:t>Администрация г. Мончегорска (monchegorsk.gov-murman.ru) (Мончегорск), 17.07.2015, Мончегорск готовится к сельскохозяйственной переписи</w:t>
        </w:r>
        <w:r>
          <w:rPr>
            <w:noProof/>
            <w:webHidden/>
          </w:rPr>
          <w:tab/>
        </w:r>
        <w:r>
          <w:rPr>
            <w:noProof/>
            <w:webHidden/>
          </w:rPr>
          <w:fldChar w:fldCharType="begin"/>
        </w:r>
        <w:r>
          <w:rPr>
            <w:noProof/>
            <w:webHidden/>
          </w:rPr>
          <w:instrText xml:space="preserve"> PAGEREF _Toc425152542 \h </w:instrText>
        </w:r>
        <w:r>
          <w:rPr>
            <w:noProof/>
          </w:rPr>
        </w:r>
        <w:r>
          <w:rPr>
            <w:noProof/>
            <w:webHidden/>
          </w:rPr>
          <w:fldChar w:fldCharType="separate"/>
        </w:r>
        <w:r>
          <w:rPr>
            <w:noProof/>
            <w:webHidden/>
          </w:rPr>
          <w:t>3</w:t>
        </w:r>
        <w:r>
          <w:rPr>
            <w:noProof/>
            <w:webHidden/>
          </w:rPr>
          <w:fldChar w:fldCharType="end"/>
        </w:r>
      </w:hyperlink>
    </w:p>
    <w:p w:rsidR="00267AA5" w:rsidRDefault="00267AA5" w:rsidP="00D64DCC">
      <w:r>
        <w:rPr>
          <w:color w:val="479335"/>
        </w:rPr>
        <w:fldChar w:fldCharType="end"/>
      </w:r>
    </w:p>
    <w:p w:rsidR="00267AA5" w:rsidRDefault="00267AA5" w:rsidP="00044679">
      <w:r>
        <w:br w:type="page"/>
      </w:r>
    </w:p>
    <w:p w:rsidR="00267AA5" w:rsidRDefault="00267AA5" w:rsidP="00CB7C8C">
      <w:pPr>
        <w:pStyle w:val="Heading1"/>
      </w:pPr>
      <w:bookmarkStart w:id="0" w:name="_Toc410984377"/>
      <w:bookmarkStart w:id="1" w:name="_Toc425152462"/>
      <w:r>
        <w:t>ПРОБЛЕМНЫЕ МАТЕРИАЛЫ</w:t>
      </w:r>
      <w:bookmarkEnd w:id="0"/>
      <w:bookmarkEnd w:id="1"/>
    </w:p>
    <w:p w:rsidR="00267AA5" w:rsidRDefault="00267AA5" w:rsidP="00CB7C8C">
      <w:pPr>
        <w:pStyle w:val="Heading2"/>
      </w:pPr>
      <w:bookmarkStart w:id="2" w:name="_Toc410984378"/>
      <w:bookmarkStart w:id="3" w:name="_Toc425152463"/>
      <w:r>
        <w:t>Информация не зафиксирована</w:t>
      </w:r>
      <w:bookmarkEnd w:id="2"/>
      <w:bookmarkEnd w:id="3"/>
    </w:p>
    <w:p w:rsidR="00267AA5" w:rsidRPr="00E765A0" w:rsidRDefault="00267AA5" w:rsidP="00CB7C8C"/>
    <w:p w:rsidR="00267AA5" w:rsidRDefault="00267AA5" w:rsidP="00CB7C8C">
      <w:pPr>
        <w:pStyle w:val="Heading1"/>
      </w:pPr>
      <w:bookmarkStart w:id="4" w:name="_Toc410984379"/>
      <w:bookmarkStart w:id="5" w:name="_Toc425152464"/>
      <w:r>
        <w:t>ПОЗИТИВНО-НЕЙТРАЛЬНЫЕ МАТЕРИАЛЫ</w:t>
      </w:r>
      <w:bookmarkEnd w:id="4"/>
      <w:bookmarkEnd w:id="5"/>
    </w:p>
    <w:p w:rsidR="00267AA5" w:rsidRDefault="00267AA5" w:rsidP="001578F1">
      <w:pPr>
        <w:pStyle w:val="Heading2"/>
      </w:pPr>
      <w:bookmarkStart w:id="6" w:name="_Toc425152465"/>
      <w:r>
        <w:t>Виртуальный Каменск-Уральский (k-ur.ru) (Каменск-Уральский), 20.07.2015, В Каменске-Уральском сосчитают всех садоводов и дачников</w:t>
      </w:r>
      <w:bookmarkEnd w:id="6"/>
    </w:p>
    <w:p w:rsidR="00267AA5" w:rsidRDefault="00267AA5" w:rsidP="001578F1">
      <w:pPr>
        <w:jc w:val="both"/>
      </w:pPr>
      <w:r>
        <w:t xml:space="preserve">Сделано это будет в рамках </w:t>
      </w:r>
      <w:r w:rsidRPr="00775C36">
        <w:rPr>
          <w:b/>
          <w:color w:val="000000"/>
        </w:rPr>
        <w:t>всероссийской сельскохозяйственной переписи</w:t>
      </w:r>
      <w:r>
        <w:t>.</w:t>
      </w:r>
    </w:p>
    <w:p w:rsidR="00267AA5" w:rsidRDefault="00267AA5" w:rsidP="001578F1">
      <w:pPr>
        <w:jc w:val="both"/>
      </w:pPr>
      <w:r>
        <w:t xml:space="preserve">Она пройдет с 1 июля по 15 августа 2016 года, с использованием современных информационных технологий. Каждого </w:t>
      </w:r>
      <w:r w:rsidRPr="00775C36">
        <w:rPr>
          <w:b/>
          <w:color w:val="000000"/>
        </w:rPr>
        <w:t>переписчика</w:t>
      </w:r>
      <w:r>
        <w:t xml:space="preserve"> снабдят планшетным компьютером с использованием системы GPS, сообщает пресс-служба городской администрации.</w:t>
      </w:r>
    </w:p>
    <w:p w:rsidR="00267AA5" w:rsidRDefault="00267AA5" w:rsidP="001578F1">
      <w:pPr>
        <w:jc w:val="both"/>
      </w:pPr>
      <w:r>
        <w:t xml:space="preserve">Последний раз массовое анкетирование владельцев фермерских хозяйств, частных подворий, членов садовых товариществ и хозяев дачных участков проводилось в 2006 году. </w:t>
      </w:r>
    </w:p>
    <w:p w:rsidR="00267AA5" w:rsidRDefault="00267AA5" w:rsidP="001578F1">
      <w:pPr>
        <w:jc w:val="both"/>
      </w:pPr>
      <w:r>
        <w:t xml:space="preserve">До 1 августа в Синарском и Красногорском районе должны быть сформированы районные комиссии, на плечи которых ляжет основная организационная работа по подготовке базы данных, приведению в порядок адресного хозяйства, и проведению сельскохозяйственной </w:t>
      </w:r>
      <w:r w:rsidRPr="00775C36">
        <w:rPr>
          <w:b/>
          <w:color w:val="000000"/>
        </w:rPr>
        <w:t>переписи</w:t>
      </w:r>
      <w:r>
        <w:t>.</w:t>
      </w:r>
    </w:p>
    <w:p w:rsidR="00267AA5" w:rsidRDefault="00267AA5" w:rsidP="001578F1">
      <w:pPr>
        <w:jc w:val="both"/>
      </w:pPr>
      <w:r>
        <w:t xml:space="preserve">Один из ключевых этапов перед стартом грядущей Всероссийской </w:t>
      </w:r>
      <w:r w:rsidRPr="00775C36">
        <w:rPr>
          <w:b/>
          <w:color w:val="000000"/>
        </w:rPr>
        <w:t>переписи</w:t>
      </w:r>
      <w:r>
        <w:t xml:space="preserve"> - подготовка списков объектов, которые предстоит обойти и учесть. Списки должны быть максимально полными, включая индивидуальные подворья, расположенные непосредственно на территории города. Прежде этого не было, говорят главы районов.</w:t>
      </w:r>
    </w:p>
    <w:p w:rsidR="00267AA5" w:rsidRDefault="00267AA5" w:rsidP="001578F1">
      <w:pPr>
        <w:jc w:val="both"/>
      </w:pPr>
      <w:r>
        <w:t xml:space="preserve">- Качественно выполнить этот этап можно только в тесном взаимодействии с руководителями садовых товариществ, огородных и дачных объединений. Первое, о чем просят представители территориального отдела Государственной </w:t>
      </w:r>
      <w:r w:rsidRPr="00775C36">
        <w:rPr>
          <w:b/>
          <w:color w:val="000000"/>
        </w:rPr>
        <w:t>статистики</w:t>
      </w:r>
      <w:r>
        <w:t xml:space="preserve"> в Каменске-Уральском, выйти на связь со специалистами отдела. Телефоны: 399-307, 399-512 и 399-065, - информирует пресс-служба мэрии.</w:t>
      </w:r>
    </w:p>
    <w:p w:rsidR="00267AA5" w:rsidRDefault="00267AA5" w:rsidP="001578F1">
      <w:pPr>
        <w:jc w:val="both"/>
      </w:pPr>
      <w:hyperlink r:id="rId7" w:history="1">
        <w:r>
          <w:rPr>
            <w:rStyle w:val="Hyperlink"/>
          </w:rPr>
          <w:t>http://k-ur.ru/novosti-v-kamenske-uralskom/obschestvo/v-kamenske-uralskom-soschitayut-vseh-sadovodov-i-dachnikov/index.html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7" w:name="_Toc425152466"/>
      <w:r>
        <w:t>Егоршинские вести (vestart.ru) (Артемовский), 20.07.2015, К вам придут трижды</w:t>
      </w:r>
      <w:bookmarkEnd w:id="7"/>
    </w:p>
    <w:p w:rsidR="00267AA5" w:rsidRDefault="00267AA5" w:rsidP="001578F1">
      <w:pPr>
        <w:jc w:val="both"/>
      </w:pPr>
      <w:r>
        <w:t xml:space="preserve">В 2016 году в нашей стране пройдет </w:t>
      </w:r>
      <w:r w:rsidRPr="00775C36">
        <w:rPr>
          <w:b/>
          <w:color w:val="000000"/>
        </w:rPr>
        <w:t>Всероссийская сельскохозяйственная перепись</w:t>
      </w:r>
      <w:r>
        <w:t xml:space="preserve">. Уже началась подготовка к ней. </w:t>
      </w:r>
    </w:p>
    <w:p w:rsidR="00267AA5" w:rsidRDefault="00267AA5" w:rsidP="001578F1">
      <w:pPr>
        <w:jc w:val="both"/>
      </w:pPr>
      <w:r w:rsidRPr="00775C36">
        <w:rPr>
          <w:b/>
          <w:color w:val="000000"/>
        </w:rPr>
        <w:t>Перепись</w:t>
      </w:r>
      <w:r>
        <w:t xml:space="preserve"> продлится с 1 июля по 15 августа 2016 года. Будут обследованы все категории хозяйств, являющиеся сельхозпроизводителями: сельскохозяйственные организации, включая микропредприятия; крестьянские (фермерские) хозяйства и индивидуальные предприниматели; подсобные сельскохозяйственные предприятия несельскохозяйственных организаций; садоводческие, огороднические и дачные некоммерческие объединения граждан; граждане, имеющие земельные участки для ведения личного подсобного хозяйства, индивидуального жилищного строительства, другие земельные участки, не входящие в объединения, или имеющие сельскохозяйственных животных в сельских и городских поселениях.</w:t>
      </w:r>
    </w:p>
    <w:p w:rsidR="00267AA5" w:rsidRDefault="00267AA5" w:rsidP="001578F1">
      <w:pPr>
        <w:jc w:val="both"/>
      </w:pPr>
      <w:r>
        <w:t xml:space="preserve">Подготовка к такому крупномасштабному государственному мероприятию уже идет. С 1 по 15 июля обход личных подсобных хозяйств в городе Артемовском совершали представители администрации, с 1 по 15 сентября сверять списки будут регистраторы отдела сводных </w:t>
      </w:r>
      <w:r w:rsidRPr="00775C36">
        <w:rPr>
          <w:b/>
          <w:color w:val="000000"/>
        </w:rPr>
        <w:t>статистических</w:t>
      </w:r>
      <w:r>
        <w:t xml:space="preserve"> работ. Ну, а в следующем году уже придут </w:t>
      </w:r>
      <w:r w:rsidRPr="00775C36">
        <w:rPr>
          <w:b/>
          <w:color w:val="000000"/>
        </w:rPr>
        <w:t>переписчики</w:t>
      </w:r>
      <w:r>
        <w:t>.</w:t>
      </w:r>
    </w:p>
    <w:p w:rsidR="00267AA5" w:rsidRDefault="00267AA5" w:rsidP="001578F1">
      <w:pPr>
        <w:jc w:val="both"/>
      </w:pPr>
      <w:r>
        <w:t xml:space="preserve">Оказывать содействие организаторам </w:t>
      </w:r>
      <w:r w:rsidRPr="00775C36">
        <w:rPr>
          <w:b/>
          <w:color w:val="000000"/>
        </w:rPr>
        <w:t>переписи</w:t>
      </w:r>
      <w:r>
        <w:t xml:space="preserve"> и подготовки к ней, конечно, надо. Но будьте бдительны: под эту "лавочку" могут активизироваться различные мошенники.</w:t>
      </w:r>
    </w:p>
    <w:p w:rsidR="00267AA5" w:rsidRDefault="00267AA5" w:rsidP="001578F1">
      <w:pPr>
        <w:jc w:val="both"/>
      </w:pPr>
      <w:hyperlink r:id="rId8" w:history="1">
        <w:r>
          <w:rPr>
            <w:rStyle w:val="Hyperlink"/>
          </w:rPr>
          <w:t>http://www.vestart.ru/index.php?option=com_content&amp;task=view&amp;id=5038&amp;Itemid=1</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8" w:name="_Toc425152467"/>
      <w:r>
        <w:t>Официальный сайт МО Петровско-забайкальский район (петровзаб.забайкальскийкрай.рф) (Петровск-Забайкальский), 20.07.2015, Конкурс фотографий "Моя Россия"</w:t>
      </w:r>
      <w:bookmarkEnd w:id="8"/>
    </w:p>
    <w:p w:rsidR="00267AA5" w:rsidRDefault="00267AA5" w:rsidP="001578F1">
      <w:pPr>
        <w:jc w:val="both"/>
      </w:pPr>
      <w:r>
        <w:t xml:space="preserve">С 1 июля 2015 года стартует фотоконкурс "Моя Россия", посвященный </w:t>
      </w:r>
      <w:r w:rsidRPr="00775C36">
        <w:rPr>
          <w:b/>
          <w:color w:val="000000"/>
        </w:rPr>
        <w:t xml:space="preserve">Всероссийской сельскохозяйственной переписи </w:t>
      </w:r>
      <w:r>
        <w:t>2016 года. В конкурсе могут принять участие, как профессиональные фотографы, так и любители.</w:t>
      </w:r>
    </w:p>
    <w:p w:rsidR="00267AA5" w:rsidRDefault="00267AA5" w:rsidP="001578F1">
      <w:pPr>
        <w:jc w:val="both"/>
      </w:pPr>
      <w:r>
        <w:t xml:space="preserve">Цель конкурса - показать, чем живет российское село. Темами и сюжетами работ могут </w:t>
      </w:r>
      <w:r w:rsidRPr="00775C36">
        <w:rPr>
          <w:b/>
          <w:color w:val="000000"/>
        </w:rPr>
        <w:t>стать</w:t>
      </w:r>
      <w:r>
        <w:t xml:space="preserve"> портреты людей, работающих в сельском хозяйстве, сюжеты сельских праздников урожая, оленеводческие и иные животноводческие праздники и конкурсы, изображения сельскохозяйственных животных, а также пейзажи, демонстрирующие результаты сельскохозяйственного труда, например, вспаханное поле, колосящаяся рожь, сады, пасущиеся животные, дачные и приусадебные участки.</w:t>
      </w:r>
    </w:p>
    <w:p w:rsidR="00267AA5" w:rsidRDefault="00267AA5" w:rsidP="001578F1">
      <w:pPr>
        <w:jc w:val="both"/>
      </w:pPr>
      <w:r>
        <w:t xml:space="preserve">Организаторы конкурса отмечают, что сознательно разделили его на профессиональную и любительскую часть, чтобы у всех были равные шансы на победу. Участниками конкурса профессиональной фотографии могут </w:t>
      </w:r>
      <w:r w:rsidRPr="00775C36">
        <w:rPr>
          <w:b/>
          <w:color w:val="000000"/>
        </w:rPr>
        <w:t>стать</w:t>
      </w:r>
      <w:r>
        <w:t xml:space="preserve"> граждане Российской Федерации, занимающиеся фотографией на профессиональной основе, включая фотокорреспондентов региональных и федеральных СМИ. А в конкурсе любительской фотографии может принять участие любой гражданин Российской Федерации, достигший 18 лет.</w:t>
      </w:r>
    </w:p>
    <w:p w:rsidR="00267AA5" w:rsidRDefault="00267AA5" w:rsidP="001578F1">
      <w:pPr>
        <w:jc w:val="both"/>
      </w:pPr>
      <w:r>
        <w:t>Общий призовой фонд конкурса составляет 150 000 рублей.</w:t>
      </w:r>
    </w:p>
    <w:p w:rsidR="00267AA5" w:rsidRDefault="00267AA5" w:rsidP="001578F1">
      <w:pPr>
        <w:jc w:val="both"/>
      </w:pPr>
      <w:r>
        <w:t>Единственный победитель конкурса профессиональной фотографии получит премию в 100 000 рублей. В рамках конкурса любительской фотографии учреждается 3 премии: I премия - 25 000 рублей; II премия - 15 000 рублей; III премия - 10 000 рублей.</w:t>
      </w:r>
    </w:p>
    <w:p w:rsidR="00267AA5" w:rsidRDefault="00267AA5" w:rsidP="001578F1">
      <w:pPr>
        <w:jc w:val="both"/>
      </w:pPr>
      <w:r>
        <w:t>Для участия в конкурсе фотоработы направляются Организатору по адресу электронной почты: foto@vshp2016.ru c пометкой "Конкурс любительской фотографии" или "Конкурс профессиональной фотографии".</w:t>
      </w:r>
    </w:p>
    <w:p w:rsidR="00267AA5" w:rsidRDefault="00267AA5" w:rsidP="001578F1">
      <w:pPr>
        <w:jc w:val="both"/>
      </w:pPr>
      <w:r>
        <w:t>Конкурс проводится в период с 1 июля 2015 года по 30 июня 2016 года. Фотоработы принимаются до 30 апреля 2016 года. Итоги конкурсов будут поведены и опубликованы не позднее 1 июля 2016 года.</w:t>
      </w:r>
    </w:p>
    <w:p w:rsidR="00267AA5" w:rsidRDefault="00267AA5" w:rsidP="001578F1">
      <w:pPr>
        <w:jc w:val="both"/>
      </w:pPr>
      <w:r>
        <w:t xml:space="preserve">Подробнее с условиями и правилами проведения конкурса можно ознакомиться на сайте пресс-центра </w:t>
      </w:r>
      <w:r w:rsidRPr="00775C36">
        <w:rPr>
          <w:b/>
          <w:color w:val="000000"/>
        </w:rPr>
        <w:t>ВСХП</w:t>
      </w:r>
      <w:r>
        <w:t xml:space="preserve"> -2016 www.vshp2016.ru, а также на страницах </w:t>
      </w:r>
      <w:r w:rsidRPr="00775C36">
        <w:rPr>
          <w:b/>
          <w:color w:val="000000"/>
        </w:rPr>
        <w:t>ВСХП-2016</w:t>
      </w:r>
      <w:r>
        <w:t xml:space="preserve"> в социальных сетях и блогосфере:</w:t>
      </w:r>
    </w:p>
    <w:p w:rsidR="00267AA5" w:rsidRDefault="00267AA5" w:rsidP="001578F1">
      <w:pPr>
        <w:jc w:val="both"/>
      </w:pPr>
      <w:r>
        <w:t xml:space="preserve">· https://vk.com/vshp2016 </w:t>
      </w:r>
    </w:p>
    <w:p w:rsidR="00267AA5" w:rsidRDefault="00267AA5" w:rsidP="001578F1">
      <w:pPr>
        <w:jc w:val="both"/>
      </w:pPr>
      <w:r>
        <w:t xml:space="preserve">· http://vshp2016.livejournal.com/ </w:t>
      </w:r>
    </w:p>
    <w:p w:rsidR="00267AA5" w:rsidRDefault="00267AA5" w:rsidP="001578F1">
      <w:pPr>
        <w:jc w:val="both"/>
      </w:pPr>
      <w:r>
        <w:t xml:space="preserve">· https://www.facebook.com/vshp2016 </w:t>
      </w:r>
    </w:p>
    <w:p w:rsidR="00267AA5" w:rsidRDefault="00267AA5" w:rsidP="001578F1">
      <w:pPr>
        <w:jc w:val="both"/>
      </w:pPr>
      <w:r>
        <w:t xml:space="preserve">Напомним, что </w:t>
      </w:r>
      <w:r w:rsidRPr="00775C36">
        <w:rPr>
          <w:b/>
          <w:color w:val="000000"/>
        </w:rPr>
        <w:t xml:space="preserve">Всероссийская сельскохозяйственная перепись </w:t>
      </w:r>
      <w:r>
        <w:t>в Забайкальском крае пройдет с 1 июля по 15 августа 2016 года</w:t>
      </w:r>
    </w:p>
    <w:p w:rsidR="00267AA5" w:rsidRDefault="00267AA5" w:rsidP="001578F1">
      <w:pPr>
        <w:jc w:val="both"/>
      </w:pPr>
      <w:r>
        <w:t xml:space="preserve">Территориальный орган Федеральной службы </w:t>
      </w:r>
    </w:p>
    <w:p w:rsidR="00267AA5" w:rsidRDefault="00267AA5" w:rsidP="001578F1">
      <w:pPr>
        <w:jc w:val="both"/>
      </w:pPr>
      <w:r>
        <w:t xml:space="preserve">Государственной </w:t>
      </w:r>
      <w:r w:rsidRPr="00775C36">
        <w:rPr>
          <w:b/>
          <w:color w:val="000000"/>
        </w:rPr>
        <w:t>статистики</w:t>
      </w:r>
      <w:r>
        <w:t xml:space="preserve"> ипо Забайкальскому краю</w:t>
      </w:r>
    </w:p>
    <w:p w:rsidR="00267AA5" w:rsidRDefault="00267AA5" w:rsidP="001578F1">
      <w:pPr>
        <w:jc w:val="both"/>
      </w:pPr>
      <w:hyperlink r:id="rId9" w:history="1">
        <w:r>
          <w:rPr>
            <w:rStyle w:val="Hyperlink"/>
          </w:rPr>
          <w:t>http://петровзаб.забайкальскийкрай.рф/news/2015/07/20/28424.html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9" w:name="_Toc425152468"/>
      <w:r>
        <w:t>Официальный портал г. Каменск-Уральский (old.kamensk-uralskiy.ru) (Каменск-Уральский), 20.07.2015, Организаторы сельскохозяйственной переписи просят выйти на контакт садоводов и дачников</w:t>
      </w:r>
      <w:bookmarkEnd w:id="9"/>
    </w:p>
    <w:p w:rsidR="00267AA5" w:rsidRDefault="00267AA5" w:rsidP="001578F1">
      <w:pPr>
        <w:jc w:val="both"/>
      </w:pPr>
      <w:r>
        <w:t xml:space="preserve">В Каменске-Уральском идет активная работа по подготовке к </w:t>
      </w:r>
      <w:r w:rsidRPr="00775C36">
        <w:rPr>
          <w:b/>
          <w:color w:val="000000"/>
        </w:rPr>
        <w:t>Всероссийской сельскохозяйственной переписи</w:t>
      </w:r>
      <w:r>
        <w:t xml:space="preserve">. Создана городская комиссия под руководством заместителя главы Светланы Жуковой. В ее составе представители муниципалитета, включая глав администраций районов, и территориального отдела Государственной </w:t>
      </w:r>
      <w:r w:rsidRPr="00775C36">
        <w:rPr>
          <w:b/>
          <w:color w:val="000000"/>
        </w:rPr>
        <w:t>статистике</w:t>
      </w:r>
      <w:r>
        <w:t xml:space="preserve"> в Каменске-Уральском. </w:t>
      </w:r>
    </w:p>
    <w:p w:rsidR="00267AA5" w:rsidRDefault="00267AA5" w:rsidP="001578F1">
      <w:pPr>
        <w:jc w:val="both"/>
      </w:pPr>
      <w:r>
        <w:t xml:space="preserve">Проходить она будет с 1 июля по 15 августа 2016 года, с использованием современных информационных технологий. Каждого </w:t>
      </w:r>
      <w:r w:rsidRPr="00775C36">
        <w:rPr>
          <w:b/>
          <w:color w:val="000000"/>
        </w:rPr>
        <w:t>переписчика</w:t>
      </w:r>
      <w:r>
        <w:t xml:space="preserve"> снабдят планшетным компьютером с использованием системы GPS.</w:t>
      </w:r>
    </w:p>
    <w:p w:rsidR="00267AA5" w:rsidRDefault="00267AA5" w:rsidP="001578F1">
      <w:pPr>
        <w:jc w:val="both"/>
      </w:pPr>
      <w:r>
        <w:t xml:space="preserve">Напомним, </w:t>
      </w:r>
      <w:r w:rsidRPr="00775C36">
        <w:rPr>
          <w:b/>
          <w:color w:val="000000"/>
        </w:rPr>
        <w:t>перепись</w:t>
      </w:r>
      <w:r>
        <w:t xml:space="preserve"> проводится один раз в 10 лет, с целью получения комплексной, полной и достоверной информации. Последний раз массовое анкетирование владельцев фермерских хозяйств, частных подворий, членов садовых товариществ и хозяев дачных участков проводилось в 2006 году. </w:t>
      </w:r>
    </w:p>
    <w:p w:rsidR="00267AA5" w:rsidRDefault="00267AA5" w:rsidP="001578F1">
      <w:pPr>
        <w:jc w:val="both"/>
      </w:pPr>
      <w:r>
        <w:t xml:space="preserve">До 1 августа в Синарском и Красногорском районе должны быть сформированы районные комиссии, на плечи которых ляжет основная организационная работа по подготовке базы данных, приведению в порядок адресного хозяйства, и проведению сельскохозяйственной </w:t>
      </w:r>
      <w:r w:rsidRPr="00775C36">
        <w:rPr>
          <w:b/>
          <w:color w:val="000000"/>
        </w:rPr>
        <w:t>переписи</w:t>
      </w:r>
      <w:r>
        <w:t xml:space="preserve">. </w:t>
      </w:r>
    </w:p>
    <w:p w:rsidR="00267AA5" w:rsidRDefault="00267AA5" w:rsidP="001578F1">
      <w:pPr>
        <w:jc w:val="both"/>
      </w:pPr>
      <w:r>
        <w:t xml:space="preserve">Один из ключевых этапов перед стартом грядущей Всероссийской </w:t>
      </w:r>
      <w:r w:rsidRPr="00775C36">
        <w:rPr>
          <w:b/>
          <w:color w:val="000000"/>
        </w:rPr>
        <w:t>переписи</w:t>
      </w:r>
      <w:r>
        <w:t xml:space="preserve"> - подготовка списков объектов, которые предстоит обойти и учесть с 1 июля по 15 августа 2016 года. Списки должны быть максимально полными, включая индивидуальные подворья, расположенные непосредственно на территории города. Прежде этого не было, говорят главы районов. Так что впереди у районных комиссий большой объем работы, который нужно выполнить в сжатые сроки. Учету подлежат земельные участки, домашний скот и птица, сельхозтехника. </w:t>
      </w:r>
    </w:p>
    <w:p w:rsidR="00267AA5" w:rsidRDefault="00267AA5" w:rsidP="001578F1">
      <w:pPr>
        <w:jc w:val="both"/>
      </w:pPr>
      <w:r>
        <w:t xml:space="preserve">Качественно выполнить этот этап можно только в тесном взаимодействии с руководителями садовых товариществ, огородных и дачных объединений. Первое, о чем просят представители территориального отдела Государственной </w:t>
      </w:r>
      <w:r w:rsidRPr="00775C36">
        <w:rPr>
          <w:b/>
          <w:color w:val="000000"/>
        </w:rPr>
        <w:t>статистики</w:t>
      </w:r>
      <w:r>
        <w:t xml:space="preserve"> в Каменске-Уральском, выйти на связь со специалистами отдела. Телефоны: 399-307, 399-512 и 399-065.</w:t>
      </w:r>
    </w:p>
    <w:p w:rsidR="00267AA5" w:rsidRDefault="00267AA5" w:rsidP="001578F1">
      <w:pPr>
        <w:jc w:val="both"/>
      </w:pPr>
      <w:r>
        <w:t>Пресс-служба администрации города.</w:t>
      </w:r>
    </w:p>
    <w:p w:rsidR="00267AA5" w:rsidRDefault="00267AA5" w:rsidP="001578F1">
      <w:pPr>
        <w:jc w:val="both"/>
      </w:pPr>
      <w:hyperlink r:id="rId10" w:history="1">
        <w:r>
          <w:rPr>
            <w:rStyle w:val="Hyperlink"/>
          </w:rPr>
          <w:t>http://old.kamensk-uralskiy.ru/vlast/mestnoe-samoupravlenie/administracia/press-slugba/daidgest/yr2015/mn7/dy20/24331/</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10" w:name="_Toc425152469"/>
      <w:r>
        <w:t>Смоленская газета (smolgazeta.ru) (Смоленск), 20.07.2015, В Смоленске прошли совещания с уличкомами</w:t>
      </w:r>
      <w:bookmarkEnd w:id="10"/>
    </w:p>
    <w:p w:rsidR="00267AA5" w:rsidRDefault="00267AA5" w:rsidP="001578F1">
      <w:pPr>
        <w:jc w:val="both"/>
      </w:pPr>
      <w:r>
        <w:t xml:space="preserve">На минувшей неделе в администрации Заднепровского района Смоленска прошли совещания с председателями уличных комитетов и общественно активными гражданами центральных улиц района и микрорайона Колодня. </w:t>
      </w:r>
    </w:p>
    <w:p w:rsidR="00267AA5" w:rsidRDefault="00267AA5" w:rsidP="001578F1">
      <w:pPr>
        <w:jc w:val="both"/>
      </w:pPr>
      <w:r>
        <w:t xml:space="preserve">Как сообщили в администрации Смоленска, в ходе совещаний обсуждались вопросы жизнеобеспечения района, профилактика заболеваний домашних животных, пожарная безопасность, состояние правопорядка, подготовка к </w:t>
      </w:r>
      <w:r w:rsidRPr="00775C36">
        <w:rPr>
          <w:b/>
          <w:color w:val="000000"/>
        </w:rPr>
        <w:t xml:space="preserve">Всероссийской сельскохозяйственной переписи </w:t>
      </w:r>
      <w:r>
        <w:t>2016 года.</w:t>
      </w:r>
    </w:p>
    <w:p w:rsidR="00267AA5" w:rsidRDefault="00267AA5" w:rsidP="001578F1">
      <w:pPr>
        <w:jc w:val="both"/>
      </w:pPr>
      <w:hyperlink r:id="rId11" w:history="1">
        <w:r>
          <w:rPr>
            <w:rStyle w:val="Hyperlink"/>
          </w:rPr>
          <w:t>http://www.smolgazeta.ru/society/22037-v-smolenske-proshli-soveshhaniya-s-ulichkomami.html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11" w:name="_Toc425152470"/>
      <w:r>
        <w:t>Gorodskoyportal.ru/smolensk (Смоленск), 20.07.2015, В Смоленске прошли совещания с уличкомами</w:t>
      </w:r>
      <w:bookmarkEnd w:id="11"/>
    </w:p>
    <w:p w:rsidR="00267AA5" w:rsidRDefault="00267AA5" w:rsidP="001578F1">
      <w:pPr>
        <w:jc w:val="both"/>
      </w:pPr>
      <w:r>
        <w:t xml:space="preserve">В Заднепровье обсудили проблемы развития района... </w:t>
      </w:r>
    </w:p>
    <w:p w:rsidR="00267AA5" w:rsidRDefault="00267AA5" w:rsidP="001578F1">
      <w:pPr>
        <w:jc w:val="both"/>
      </w:pPr>
      <w:r>
        <w:t xml:space="preserve">На минувшей неделе в администрации Заднепровского района Смоленска прошли совещания с председателями уличных комитетов и общественно активными гражданами центральных улиц района и микрорайона Колодня.Как сообщили в администрации Смоленска, в ходе совещаний обсуждались вопросы жизнеобеспечения района, профилактика заболеваний домашних животных, пожарная безопасность, состояние правопорядка, подготовка к </w:t>
      </w:r>
      <w:r w:rsidRPr="00775C36">
        <w:rPr>
          <w:b/>
          <w:color w:val="000000"/>
        </w:rPr>
        <w:t xml:space="preserve">Всероссийской сельскохозяйственной переписи </w:t>
      </w:r>
      <w:r>
        <w:t>2016 года.</w:t>
      </w:r>
    </w:p>
    <w:p w:rsidR="00267AA5" w:rsidRDefault="00267AA5" w:rsidP="001578F1">
      <w:pPr>
        <w:jc w:val="both"/>
      </w:pPr>
      <w:hyperlink r:id="rId12" w:history="1">
        <w:r>
          <w:rPr>
            <w:rStyle w:val="Hyperlink"/>
          </w:rPr>
          <w:t>http://gorodskoyportal.ru/smolensk/news/society/16407943/</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12" w:name="_Toc425152471"/>
      <w:r>
        <w:t>Сибирское информационное агентство (sia.ru) (Иркутск), 20.07.2015, В Иркутской области огурцами засевается 11,7% всей площади, занятой овощами</w:t>
      </w:r>
      <w:bookmarkEnd w:id="12"/>
    </w:p>
    <w:p w:rsidR="00267AA5" w:rsidRDefault="00267AA5" w:rsidP="001578F1">
      <w:pPr>
        <w:jc w:val="both"/>
      </w:pPr>
      <w:r>
        <w:t xml:space="preserve">В середине июля многие города России отмечают день огурца, а Суздаль Владимирской области устраивает этот необычный праздник уже в 15-й раз. Танцы и веселье, реклама лучших сортов, обмен секретами выращивания и приготовления. И, конечно, сам его величество ОГУРЕЦ. Аппетитно хрустящий, он хорош и свеженький, только с грядки, и в солено-маринованном виде, из баночки, с характерным манящим запахом укропчика, чеснока, смородины. </w:t>
      </w:r>
    </w:p>
    <w:p w:rsidR="00267AA5" w:rsidRDefault="00267AA5" w:rsidP="001578F1">
      <w:pPr>
        <w:jc w:val="both"/>
      </w:pPr>
      <w:r>
        <w:t>В Иркутской области ежегодно огурцами засевается чуть более 700 гектаров (11,7% всей площади, занятой овощами). Труд по их выращиванию практически целиком возложен на хозяйства населения. В основном, их усилиями область получает более 5 тысяч тонн полезной и вкусной продукции. В теплицах-парниках и на открытом грунте наши земляки собирают в среднем по 229 центнеров с гектара, в целом по области - 226ц/га. Моркови и капусты, тоже весьма полезных овощей, с единицы площади получаем больше (266-280ц), но без огурцов не обойтись. Чеснок в минувшем году с каждого гектара дал по 88 центнеров; и он тоже необходим.</w:t>
      </w:r>
    </w:p>
    <w:p w:rsidR="00267AA5" w:rsidRDefault="00267AA5" w:rsidP="001578F1">
      <w:pPr>
        <w:jc w:val="both"/>
      </w:pPr>
      <w:r>
        <w:t xml:space="preserve">Уточнить овощное "меню" личных хозяйств, внести необходимые коррективы в оперативные расчеты посевных площадей, построенные на основе выборочного наблюдения, помогут материалы </w:t>
      </w:r>
      <w:r w:rsidRPr="00775C36">
        <w:rPr>
          <w:b/>
          <w:color w:val="000000"/>
        </w:rPr>
        <w:t>Всероссийской сельскохозяйственной переписи</w:t>
      </w:r>
      <w:r>
        <w:t>, намеченной на июль-август 2016 года, сообщает Иркутск</w:t>
      </w:r>
      <w:r w:rsidRPr="00775C36">
        <w:rPr>
          <w:b/>
          <w:color w:val="000000"/>
        </w:rPr>
        <w:t>стат</w:t>
      </w:r>
      <w:r>
        <w:t>.</w:t>
      </w:r>
    </w:p>
    <w:p w:rsidR="00267AA5" w:rsidRDefault="00267AA5" w:rsidP="001578F1">
      <w:pPr>
        <w:jc w:val="both"/>
      </w:pPr>
      <w:hyperlink r:id="rId13" w:history="1">
        <w:r>
          <w:rPr>
            <w:rStyle w:val="Hyperlink"/>
          </w:rPr>
          <w:t>http://sia.ru/?section=410&amp;action=show_news&amp;id=306583</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13" w:name="_Toc425152472"/>
      <w:r>
        <w:t>Новая жизнь # с. Бердюжье (с. Бердюжье), 20.07.2015, Грядет важное событие</w:t>
      </w:r>
      <w:bookmarkEnd w:id="13"/>
    </w:p>
    <w:p w:rsidR="00267AA5" w:rsidRDefault="00267AA5" w:rsidP="001578F1">
      <w:pPr>
        <w:jc w:val="both"/>
      </w:pPr>
      <w:r>
        <w:t xml:space="preserve">В следующем году жителей нашей страны ждет ответственное мероприятие - </w:t>
      </w:r>
      <w:r w:rsidRPr="00775C36">
        <w:rPr>
          <w:b/>
          <w:color w:val="000000"/>
        </w:rPr>
        <w:t>Всероссийская сельскохозяйственная перепись</w:t>
      </w:r>
      <w:r>
        <w:t xml:space="preserve">. </w:t>
      </w:r>
    </w:p>
    <w:p w:rsidR="00267AA5" w:rsidRDefault="00267AA5" w:rsidP="001578F1">
      <w:pPr>
        <w:jc w:val="both"/>
      </w:pPr>
      <w:r>
        <w:t xml:space="preserve">В целях организации проведения </w:t>
      </w:r>
      <w:r w:rsidRPr="00775C36">
        <w:rPr>
          <w:b/>
          <w:color w:val="000000"/>
        </w:rPr>
        <w:t xml:space="preserve">Всероссийской сельскохозяйственной переписи </w:t>
      </w:r>
      <w:r>
        <w:t>на территории Бердюжского района создана комиссия, в состав которой вошли представители администрации района, сельских поселений, территориальных органов власти, средств массовой информации, общественных организаций. Члены комиссии уже приступили к выполнению возложенных на них обязанностей. В своей работе они руководствуются Конституцией РФ, Федеральными законами, указами и распоряжениями как Президента и правительства России, так и губернатора Тюменской области, главы Бердюжского района.</w:t>
      </w:r>
    </w:p>
    <w:p w:rsidR="00267AA5" w:rsidRDefault="00267AA5" w:rsidP="001578F1">
      <w:pPr>
        <w:jc w:val="both"/>
      </w:pPr>
      <w:r>
        <w:t xml:space="preserve">Комиссия разработает и утвердит план мероприятий по подготовке к </w:t>
      </w:r>
      <w:r w:rsidRPr="00775C36">
        <w:rPr>
          <w:b/>
          <w:color w:val="000000"/>
        </w:rPr>
        <w:t xml:space="preserve">Всероссийской сельскохозяйственной переписи </w:t>
      </w:r>
      <w:r>
        <w:t xml:space="preserve">2016 года и представит его на утверждение. Работать она будет по составленному плану, в соответствии с указанными сроками. По мере необходимости, но не реже одного раза в квартал, проводить заседания. В работе задействованы и другие структуры, как, например, комитет имущественных и земельных отношений, органы государственной </w:t>
      </w:r>
      <w:r w:rsidRPr="00775C36">
        <w:rPr>
          <w:b/>
          <w:color w:val="000000"/>
        </w:rPr>
        <w:t>статистики</w:t>
      </w:r>
      <w:r>
        <w:t xml:space="preserve">, комитет АПК, главы администраций сельских поселений. Им надо организовать проверки полноты и правильности заполнения документов похозяйственного учета, личных подсобных хозяйств, а также подобрать по заявке отдела государственной </w:t>
      </w:r>
      <w:r w:rsidRPr="00775C36">
        <w:rPr>
          <w:b/>
          <w:color w:val="000000"/>
        </w:rPr>
        <w:t>статистики</w:t>
      </w:r>
      <w:r>
        <w:t xml:space="preserve"> служебные помещения, оборудованные мебелью, инвентарем и средствами телефонной связи, охраной и транспортными средствами, на период подготовки и проведения </w:t>
      </w:r>
      <w:r w:rsidRPr="00775C36">
        <w:rPr>
          <w:b/>
          <w:color w:val="000000"/>
        </w:rPr>
        <w:t>Всероссийской сельскохозяйственной переписи</w:t>
      </w:r>
      <w:r>
        <w:t xml:space="preserve">, кроме того - провести информационно-разъяснительную работу среди населения о необходимости проведения </w:t>
      </w:r>
      <w:r w:rsidRPr="00775C36">
        <w:rPr>
          <w:b/>
          <w:color w:val="000000"/>
        </w:rPr>
        <w:t>переписи</w:t>
      </w:r>
      <w:r>
        <w:t>.</w:t>
      </w:r>
    </w:p>
    <w:p w:rsidR="00267AA5" w:rsidRDefault="00267AA5" w:rsidP="001578F1">
      <w:pPr>
        <w:jc w:val="both"/>
      </w:pPr>
      <w:hyperlink r:id="rId14" w:history="1">
        <w:r>
          <w:rPr>
            <w:rStyle w:val="Hyperlink"/>
          </w:rPr>
          <w:t>http://tyumedia.ru/176815.html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14" w:name="_Toc425152473"/>
      <w:r>
        <w:t>Gorobzor.ru (Уфа), 19.07.2015, Сегодня в России отмечают День Огурца</w:t>
      </w:r>
      <w:bookmarkEnd w:id="14"/>
    </w:p>
    <w:p w:rsidR="00267AA5" w:rsidRDefault="00267AA5" w:rsidP="001578F1">
      <w:pPr>
        <w:jc w:val="both"/>
      </w:pPr>
      <w:r>
        <w:t xml:space="preserve">По данным </w:t>
      </w:r>
      <w:r w:rsidRPr="00775C36">
        <w:rPr>
          <w:b/>
          <w:color w:val="000000"/>
        </w:rPr>
        <w:t>Росстата</w:t>
      </w:r>
      <w:r>
        <w:t>, большая часть огурцов в нашей стране выращивается в личных хозяйствах населения, а не в крупных промышленных хозяйствах.</w:t>
      </w:r>
    </w:p>
    <w:p w:rsidR="00267AA5" w:rsidRDefault="00267AA5" w:rsidP="001578F1">
      <w:pPr>
        <w:jc w:val="both"/>
      </w:pPr>
      <w:r>
        <w:t>Поистине народный овощ - огурец заслужил и свой праздник. День огурца отмечают во многих городах страны в середине или в конце июля. Обычно 14 - 19 числа этого месяца, в воскресенье.</w:t>
      </w:r>
    </w:p>
    <w:p w:rsidR="00267AA5" w:rsidRDefault="00267AA5" w:rsidP="001578F1">
      <w:pPr>
        <w:jc w:val="both"/>
      </w:pPr>
      <w:r>
        <w:t>Самый известный День огурца проходит в Суздале. И в этом году его отпразднуют уже пятнадцатый раз. Народными гуляниями и сладким хрустом чествуют огурец и в Истобинске Кировской области, и в подмосковных Луховицах, в станице Багаевская Ростовской области, и в деревне Демидово на Смоленщине.</w:t>
      </w:r>
    </w:p>
    <w:p w:rsidR="00267AA5" w:rsidRDefault="00267AA5" w:rsidP="001578F1">
      <w:pPr>
        <w:jc w:val="both"/>
      </w:pPr>
      <w:r>
        <w:t>На территории Российской Федерации в 2014 году посевная площадь огурцов открытого грунта составила 70,5 тыс. га, при этом в хозяйствах населения - 63,0 тыс. га (89,4% от площади посевов в хозяйствах всех категорий), в крестьянских (фермерских) хозяйствах и у индивидуальных предпринимателей - 5,8 тыс. га (8,3%), в сельскохозяйственных организациях - 1,7 тыс. га (2,4%).</w:t>
      </w:r>
    </w:p>
    <w:p w:rsidR="00267AA5" w:rsidRDefault="00267AA5" w:rsidP="001578F1">
      <w:pPr>
        <w:jc w:val="both"/>
      </w:pPr>
      <w:r>
        <w:t>При этом в сельскохозяйственных организациях преобладает выращивание огурцов закрытого грунта. В 2014 г. доля огурцов в общем объеме производства овощей закрытого грунта сельхозорганизациями составила более 65%.</w:t>
      </w:r>
    </w:p>
    <w:p w:rsidR="00267AA5" w:rsidRDefault="00267AA5" w:rsidP="001578F1">
      <w:pPr>
        <w:jc w:val="both"/>
      </w:pPr>
      <w:r>
        <w:t>Валовый сбор огурцов (открытого и закрытого грунта) в 2014 году в хозяйствах всех категорий составил 1820 тыс. тонн, в том числе: 1174 тыс. тонн - в хозяйствах населения, 501 тыс. тонн - в сельскохозяйственных организациях, 144 тыс. тонн - в крестьянских (фермерских) хозяйствах.</w:t>
      </w:r>
    </w:p>
    <w:p w:rsidR="00267AA5" w:rsidRDefault="00267AA5" w:rsidP="001578F1">
      <w:pPr>
        <w:jc w:val="both"/>
      </w:pPr>
      <w:r>
        <w:t>Лидерами по валовому сбору огурцов (открытого и закрытого грунта) стали Кабардино-Балкарская Республика (94,6 тыс. тонн) и Краснодарский край (90,2 тыс. тонн). Высокие показатели продемонстрировали также следующие регионы: Волгоградская область (77,3 тыс. тонн), Республики Башкортостан (71,9 тыс. тонн), Татарстан (70,8 тыс. тонн), Дагестан (65,9 тыс. тонн), Ростовская область (64,2 тыс. тонн) и Саратовская область (62,8 тыс. тонн).</w:t>
      </w:r>
    </w:p>
    <w:p w:rsidR="00267AA5" w:rsidRDefault="00267AA5" w:rsidP="001578F1">
      <w:pPr>
        <w:jc w:val="both"/>
      </w:pPr>
      <w:r>
        <w:t xml:space="preserve">Основой для проведения выборочного обследования личных подсобных хозяйств и расчета данных по хозяйствам населения о производстве продукции сельского хозяйства, в том числе огурцов, являются итоги сельскохозяйственных </w:t>
      </w:r>
      <w:r w:rsidRPr="00775C36">
        <w:rPr>
          <w:b/>
          <w:color w:val="000000"/>
        </w:rPr>
        <w:t>переписей</w:t>
      </w:r>
      <w:r>
        <w:t xml:space="preserve">. Ближайшая </w:t>
      </w:r>
      <w:r w:rsidRPr="00775C36">
        <w:rPr>
          <w:b/>
          <w:color w:val="000000"/>
        </w:rPr>
        <w:t xml:space="preserve">Всероссийская сельскохозяйственная перепись </w:t>
      </w:r>
      <w:r>
        <w:t>будет проводиться с 1 июля по 15 августа 2016 года, а на отдаленных и труднодоступных территориях - с 15 сентября по 15 ноября.</w:t>
      </w:r>
    </w:p>
    <w:p w:rsidR="00267AA5" w:rsidRDefault="00267AA5" w:rsidP="001578F1">
      <w:pPr>
        <w:jc w:val="both"/>
      </w:pPr>
      <w:r>
        <w:t xml:space="preserve">https://vk.com/vshp2016 </w:t>
      </w:r>
    </w:p>
    <w:p w:rsidR="00267AA5" w:rsidRDefault="00267AA5" w:rsidP="001578F1">
      <w:pPr>
        <w:jc w:val="both"/>
      </w:pPr>
      <w:hyperlink r:id="rId15" w:history="1">
        <w:r>
          <w:rPr>
            <w:rStyle w:val="Hyperlink"/>
          </w:rPr>
          <w:t xml:space="preserve">http://vshp2016.livejournal.com/ </w:t>
        </w:r>
      </w:hyperlink>
    </w:p>
    <w:p w:rsidR="00267AA5" w:rsidRDefault="00267AA5" w:rsidP="001578F1">
      <w:pPr>
        <w:jc w:val="both"/>
      </w:pPr>
      <w:r>
        <w:t>https://www.facebook.com/vshp2016</w:t>
      </w:r>
    </w:p>
    <w:p w:rsidR="00267AA5" w:rsidRDefault="00267AA5" w:rsidP="001578F1">
      <w:pPr>
        <w:jc w:val="both"/>
      </w:pPr>
      <w:hyperlink r:id="rId16" w:history="1">
        <w:r>
          <w:rPr>
            <w:rStyle w:val="Hyperlink"/>
          </w:rPr>
          <w:t>http://www.gorobzor.ru/newsline/obschestvo/segodnya-v-rossii-otmechayut-den-ogurca-19-07-2015</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15" w:name="_Toc425152474"/>
      <w:r>
        <w:t>Суть (sutynews.ru) (Балаково), 19.07.2015, Удачной фоткой можно прилично заработать</w:t>
      </w:r>
      <w:bookmarkEnd w:id="15"/>
    </w:p>
    <w:p w:rsidR="00267AA5" w:rsidRDefault="00267AA5" w:rsidP="001578F1">
      <w:pPr>
        <w:jc w:val="both"/>
      </w:pPr>
      <w:r>
        <w:t xml:space="preserve">Стартовал фотоконкурс "Моя Россия", посвященный </w:t>
      </w:r>
      <w:r w:rsidRPr="00775C36">
        <w:rPr>
          <w:b/>
          <w:color w:val="000000"/>
        </w:rPr>
        <w:t xml:space="preserve">Всероссийской сельскохозяйственной переписи </w:t>
      </w:r>
      <w:r>
        <w:t xml:space="preserve">2016 года. В конкурсе могут принять участие, как профессиональные фотографы, так и любители. </w:t>
      </w:r>
    </w:p>
    <w:p w:rsidR="00267AA5" w:rsidRDefault="00267AA5" w:rsidP="001578F1">
      <w:pPr>
        <w:jc w:val="both"/>
      </w:pPr>
      <w:r>
        <w:t xml:space="preserve">Цель конкурса - показать, чем живет российское село. Темами и сюжетами работ могут </w:t>
      </w:r>
      <w:r w:rsidRPr="00775C36">
        <w:rPr>
          <w:b/>
          <w:color w:val="000000"/>
        </w:rPr>
        <w:t>стать</w:t>
      </w:r>
      <w:r>
        <w:t xml:space="preserve"> портреты людей, работающих в сельском хозяйстве, сюжеты сельских праздников урожая, оленеводческие и иные животноводческие праздники и конкурсы, изображения сельскохозяйственных животных, а также пейзажи, демонстрирующие результаты сельскохозяйственного труда, например, вспаханное поле, колосящаяся рожь, сады, пасущиеся животные, дачные и приусадебные участки. </w:t>
      </w:r>
    </w:p>
    <w:p w:rsidR="00267AA5" w:rsidRDefault="00267AA5" w:rsidP="001578F1">
      <w:pPr>
        <w:jc w:val="both"/>
      </w:pPr>
      <w:r>
        <w:t xml:space="preserve">Организаторы конкурса отмечают, что сознательно разделили его на профессиональную и любительскую часть, чтобы у всех были равные шансы на победу. Участниками конкурса профессиональной фотографии могут </w:t>
      </w:r>
      <w:r w:rsidRPr="00775C36">
        <w:rPr>
          <w:b/>
          <w:color w:val="000000"/>
        </w:rPr>
        <w:t>стать</w:t>
      </w:r>
      <w:r>
        <w:t xml:space="preserve"> граждане Российской Федерации, занимающиеся фотографией на профессиональной основе, включая фотокорреспондентов региональных и федеральных СМИ. А в конкурсе любительской фотографии может принять участие любой гражданин Российской Федерации, достигший 18 лет. </w:t>
      </w:r>
    </w:p>
    <w:p w:rsidR="00267AA5" w:rsidRDefault="00267AA5" w:rsidP="001578F1">
      <w:pPr>
        <w:jc w:val="both"/>
      </w:pPr>
      <w:r>
        <w:t xml:space="preserve"> Общий призовой фонд конкурса составляет 150 ООО рублей. </w:t>
      </w:r>
    </w:p>
    <w:p w:rsidR="00267AA5" w:rsidRDefault="00267AA5" w:rsidP="001578F1">
      <w:pPr>
        <w:jc w:val="both"/>
      </w:pPr>
      <w:r>
        <w:t xml:space="preserve">Единственный победитель конкурса профессиональной фотографии получит премию в 100 000 рублей. В рамках конкурса любительской фотографии учреждается 3 премии: 1-я премия - 25 000 рублей, 2-я премия - 15 000 рублей; 3-я премия - 10 000 рублей. </w:t>
      </w:r>
    </w:p>
    <w:p w:rsidR="00267AA5" w:rsidRDefault="00267AA5" w:rsidP="001578F1">
      <w:pPr>
        <w:jc w:val="both"/>
      </w:pPr>
      <w:r>
        <w:t xml:space="preserve">Для участия в конкурсе фотоработы направляются Организатору по адресу электронной почты: foto@vshp2016.ru с пометкой "Конкурс любительской фотографии" или "Конкурс профессиональной фотографии". </w:t>
      </w:r>
    </w:p>
    <w:p w:rsidR="00267AA5" w:rsidRDefault="00267AA5" w:rsidP="001578F1">
      <w:pPr>
        <w:jc w:val="both"/>
      </w:pPr>
      <w:r>
        <w:t xml:space="preserve">Конкурс проводится в период с 1 июля 2015 года по 30 июня 2016 года. Фотоработы принимаются до 30 апреля 2016 года. Итоги конкурсов будут поведены и опубликованы не позднее 1 июля 2016 года. </w:t>
      </w:r>
    </w:p>
    <w:p w:rsidR="00267AA5" w:rsidRDefault="00267AA5" w:rsidP="001578F1">
      <w:pPr>
        <w:jc w:val="both"/>
      </w:pPr>
      <w:r>
        <w:t xml:space="preserve">Подробнее с условиями и правилами проведения конкурса можно ознакомиться на сайте пресс-центра </w:t>
      </w:r>
      <w:r w:rsidRPr="00775C36">
        <w:rPr>
          <w:b/>
          <w:color w:val="000000"/>
        </w:rPr>
        <w:t>ВСХП</w:t>
      </w:r>
      <w:r>
        <w:t xml:space="preserve"> -2016 www.vshp2016.ru, а также на страницах </w:t>
      </w:r>
      <w:r w:rsidRPr="00775C36">
        <w:rPr>
          <w:b/>
          <w:color w:val="000000"/>
        </w:rPr>
        <w:t>ВСХП-2016</w:t>
      </w:r>
      <w:r>
        <w:t xml:space="preserve"> в социальных сетях и блогосфере: </w:t>
      </w:r>
    </w:p>
    <w:p w:rsidR="00267AA5" w:rsidRDefault="00267AA5" w:rsidP="001578F1">
      <w:pPr>
        <w:jc w:val="both"/>
      </w:pPr>
      <w:r>
        <w:t xml:space="preserve">https://vk.com/vshp2016 </w:t>
      </w:r>
    </w:p>
    <w:p w:rsidR="00267AA5" w:rsidRDefault="00267AA5" w:rsidP="001578F1">
      <w:pPr>
        <w:jc w:val="both"/>
      </w:pPr>
      <w:hyperlink r:id="rId17" w:history="1">
        <w:r>
          <w:rPr>
            <w:rStyle w:val="Hyperlink"/>
          </w:rPr>
          <w:t>http://vshp2016.liveiournal.com/</w:t>
        </w:r>
      </w:hyperlink>
    </w:p>
    <w:p w:rsidR="00267AA5" w:rsidRDefault="00267AA5" w:rsidP="001578F1">
      <w:pPr>
        <w:jc w:val="both"/>
      </w:pPr>
      <w:hyperlink r:id="rId18" w:history="1">
        <w:r>
          <w:rPr>
            <w:rStyle w:val="Hyperlink"/>
          </w:rPr>
          <w:t>http://www.sutynews.ru/news/39932</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16" w:name="_Toc425152475"/>
      <w:r>
        <w:t>ИА МАНГАЗЕЯ (mngz.ru) (Нижневартовск), 19.07.2015, Статистики с планшетом "наперевес", или "Село в порядке - страна в достатке!"</w:t>
      </w:r>
      <w:bookmarkEnd w:id="16"/>
    </w:p>
    <w:p w:rsidR="00267AA5" w:rsidRDefault="00267AA5" w:rsidP="001578F1">
      <w:pPr>
        <w:jc w:val="both"/>
      </w:pPr>
      <w:r>
        <w:t xml:space="preserve">Сергей Дорохов </w:t>
      </w:r>
    </w:p>
    <w:p w:rsidR="00267AA5" w:rsidRDefault="00267AA5" w:rsidP="001578F1">
      <w:pPr>
        <w:jc w:val="both"/>
      </w:pPr>
      <w:r>
        <w:t xml:space="preserve"> Всероссийская сельхоз</w:t>
      </w:r>
      <w:r w:rsidRPr="00775C36">
        <w:rPr>
          <w:b/>
          <w:color w:val="000000"/>
        </w:rPr>
        <w:t>перепись</w:t>
      </w:r>
      <w:r>
        <w:t xml:space="preserve"> 2016 года будет полностью автоматизирована и обойдется бюджету страны в 13,7 миллиарда рублей </w:t>
      </w:r>
    </w:p>
    <w:p w:rsidR="00267AA5" w:rsidRDefault="00267AA5" w:rsidP="001578F1">
      <w:pPr>
        <w:jc w:val="both"/>
      </w:pPr>
      <w:r>
        <w:t xml:space="preserve">В "преданьях старины глубокой" есть сведения о четырех "ордынских" </w:t>
      </w:r>
      <w:r w:rsidRPr="00775C36">
        <w:rPr>
          <w:b/>
          <w:color w:val="000000"/>
        </w:rPr>
        <w:t>переписях</w:t>
      </w:r>
      <w:r>
        <w:t xml:space="preserve">, которые проводились в отдельных русских княжествах еще в XIII веке. Цель - сбор дани, которая взималась с каждого дома. "Льготами" обладали только представители церкви. С конца 15 века в Московском государстве - новый вид учета: "сошное письмо". С тех пор население России "обсчитывалось" неоднократно, но лишь однажды - в 1917 году - Временное правительство провело масштабную Всероссийскую сельскохозяйственную и поземельную </w:t>
      </w:r>
      <w:r w:rsidRPr="00775C36">
        <w:rPr>
          <w:b/>
          <w:color w:val="000000"/>
        </w:rPr>
        <w:t>перепись</w:t>
      </w:r>
      <w:r>
        <w:t xml:space="preserve"> по 187 пунктам. И только в начале XXI века Россия вернулась к подобному проекту: был принят закон о регулярном - раз в 10 лет - проведении в стране сугубо сельскохозяйственной </w:t>
      </w:r>
      <w:r w:rsidRPr="00775C36">
        <w:rPr>
          <w:b/>
          <w:color w:val="000000"/>
        </w:rPr>
        <w:t>переписи</w:t>
      </w:r>
      <w:r>
        <w:t xml:space="preserve">. </w:t>
      </w:r>
    </w:p>
    <w:p w:rsidR="00267AA5" w:rsidRDefault="00267AA5" w:rsidP="001578F1">
      <w:pPr>
        <w:jc w:val="both"/>
      </w:pPr>
      <w:r>
        <w:t xml:space="preserve">Первое такое мероприятие было проведено в 2006 году. Но уже не первый год в той или иной степени многие службы страны серьезно готовятся к новой сельскохозяйственной </w:t>
      </w:r>
      <w:r w:rsidRPr="00775C36">
        <w:rPr>
          <w:b/>
          <w:color w:val="000000"/>
        </w:rPr>
        <w:t>переписи</w:t>
      </w:r>
      <w:r>
        <w:t xml:space="preserve">. Она будет проходить с 1 июля по 15 августа 2016 года и полностью соответствует программе всемирной </w:t>
      </w:r>
      <w:r w:rsidRPr="00775C36">
        <w:rPr>
          <w:b/>
          <w:color w:val="000000"/>
        </w:rPr>
        <w:t>переписи</w:t>
      </w:r>
      <w:r>
        <w:t xml:space="preserve"> ФАО ООН. Главное ее отличие - полностью автоматизированная система, состоящая из 21 одной подсистемы, портала технической и методологической поддержки, а также системы защиты информации. Сам опрос будет проводиться </w:t>
      </w:r>
      <w:r w:rsidRPr="00775C36">
        <w:rPr>
          <w:b/>
          <w:color w:val="000000"/>
        </w:rPr>
        <w:t>переписчиками</w:t>
      </w:r>
      <w:r>
        <w:t xml:space="preserve"> с планшетными компьютерами "наперевес". </w:t>
      </w:r>
    </w:p>
    <w:p w:rsidR="00267AA5" w:rsidRDefault="00267AA5" w:rsidP="001578F1">
      <w:pPr>
        <w:jc w:val="both"/>
      </w:pPr>
      <w:r>
        <w:t xml:space="preserve">И еще один важнейший момент: проводится эта </w:t>
      </w:r>
      <w:r w:rsidRPr="00775C36">
        <w:rPr>
          <w:b/>
          <w:color w:val="000000"/>
        </w:rPr>
        <w:t>перепись</w:t>
      </w:r>
      <w:r>
        <w:t xml:space="preserve"> в условиях западных санкций и разработки различных продуктовых программ по замещению импорта. Не случайно, кажется, выбран и девиз кампании: "Село в порядке - страна в до</w:t>
      </w:r>
      <w:r w:rsidRPr="00775C36">
        <w:rPr>
          <w:b/>
          <w:color w:val="000000"/>
        </w:rPr>
        <w:t>статке</w:t>
      </w:r>
      <w:r>
        <w:t xml:space="preserve">!". К тому же из бюджета страны на </w:t>
      </w:r>
      <w:r w:rsidRPr="00775C36">
        <w:rPr>
          <w:b/>
          <w:color w:val="000000"/>
        </w:rPr>
        <w:t>перепись</w:t>
      </w:r>
      <w:r>
        <w:t xml:space="preserve"> выделена огромная сумма - 13,7 миллиарда рублей. При этом сельскохозяйственные организации, фермерские хозяйства, индивидуальные предприниматели, личные подсобные и другие индивидуальные хозяйства граждан в сельских поселениях будут </w:t>
      </w:r>
      <w:r w:rsidRPr="00775C36">
        <w:rPr>
          <w:b/>
          <w:color w:val="000000"/>
        </w:rPr>
        <w:t>переписываться</w:t>
      </w:r>
      <w:r>
        <w:t xml:space="preserve">сплошняком. В объединениях садоводов, огородников и дачников, в городах и городских поселениях пройдет выборочный сбор данных. </w:t>
      </w:r>
    </w:p>
    <w:p w:rsidR="00267AA5" w:rsidRDefault="00267AA5" w:rsidP="001578F1">
      <w:pPr>
        <w:jc w:val="both"/>
      </w:pPr>
      <w:r>
        <w:t xml:space="preserve">В этом году большая нагрузка ложится на плечи работников территориальных органов </w:t>
      </w:r>
      <w:r w:rsidRPr="00775C36">
        <w:rPr>
          <w:b/>
          <w:color w:val="000000"/>
        </w:rPr>
        <w:t>Росстата</w:t>
      </w:r>
      <w:r>
        <w:t xml:space="preserve">. Им предстоит наладить координацию и организовать работы в регионах и муниципаитетах. Это - формирование списков объектов, организация работы регистраторов, районирование и информационно-разъяснительная работа. А в следующем году всех специалистов территориальных органов - временных в том числе - предстоит обучить работе с "планшетами". После </w:t>
      </w:r>
      <w:r w:rsidRPr="00775C36">
        <w:rPr>
          <w:b/>
          <w:color w:val="000000"/>
        </w:rPr>
        <w:t>переписи</w:t>
      </w:r>
      <w:r>
        <w:t xml:space="preserve"> собранные материалы нужно будет подготовить к автоматизированной обработке. Только в 2017 году будут получены предварительные итоги и проведен их анализ. </w:t>
      </w:r>
    </w:p>
    <w:p w:rsidR="00267AA5" w:rsidRDefault="00267AA5" w:rsidP="001578F1">
      <w:pPr>
        <w:jc w:val="both"/>
      </w:pPr>
      <w:r>
        <w:t xml:space="preserve">По словам Александра Петрикова - </w:t>
      </w:r>
      <w:r w:rsidRPr="00775C36">
        <w:rPr>
          <w:b/>
          <w:color w:val="000000"/>
        </w:rPr>
        <w:t>статс</w:t>
      </w:r>
      <w:r>
        <w:t xml:space="preserve">-секретаря, заместителя министра сельского хозяйства - 40 миллионов гектаров сельхозземель, или 25%, не использовались, были заброшены. Это показала первая </w:t>
      </w:r>
      <w:r w:rsidRPr="00775C36">
        <w:rPr>
          <w:b/>
          <w:color w:val="000000"/>
        </w:rPr>
        <w:t>перепись</w:t>
      </w:r>
      <w:r>
        <w:t xml:space="preserve"> в 2006 году. С тех пор государством были приняты решения, стимулирующие обработку земли. Принесло ли это желаемые результаты в 2016 году? Можно также будет узнать, как обеспечено сельское хозяйство производственными помещениями и инфраструктурой. Это, к примеру, мощности по переработке мяса и молока, склады и хранилища, сельхозтехника и транспорт. Будет исследоваться также инновационная деятельность. </w:t>
      </w:r>
    </w:p>
    <w:p w:rsidR="00267AA5" w:rsidRDefault="00267AA5" w:rsidP="001578F1">
      <w:pPr>
        <w:jc w:val="both"/>
      </w:pPr>
      <w:r>
        <w:t xml:space="preserve">Больной вопрос - о доступности поддержки из федерального и регионального бюджетов. Речь - о субсидиях и кредитных ресурсах. Эта проблема не исследовалась в 2006 году. Но вообще цель предстоящей </w:t>
      </w:r>
      <w:r w:rsidRPr="00775C36">
        <w:rPr>
          <w:b/>
          <w:color w:val="000000"/>
        </w:rPr>
        <w:t>переписи</w:t>
      </w:r>
      <w:r>
        <w:t xml:space="preserve"> - формирование официальной </w:t>
      </w:r>
      <w:r w:rsidRPr="00775C36">
        <w:rPr>
          <w:b/>
          <w:color w:val="000000"/>
        </w:rPr>
        <w:t>статистической</w:t>
      </w:r>
      <w:r>
        <w:t xml:space="preserve"> информации о состоянии сельского хозяйства России. Его детальные характеристики должны помочь понять, как лучше использовать этот потенциал и, в конце концов, принимать верные решения на уровне государства и местного самоуправления. </w:t>
      </w:r>
    </w:p>
    <w:p w:rsidR="00267AA5" w:rsidRDefault="00267AA5" w:rsidP="001578F1">
      <w:pPr>
        <w:jc w:val="both"/>
      </w:pPr>
      <w:r>
        <w:t xml:space="preserve">Между тем, в Серпуховском районе, по итогам </w:t>
      </w:r>
      <w:r w:rsidRPr="00775C36">
        <w:rPr>
          <w:b/>
          <w:color w:val="000000"/>
        </w:rPr>
        <w:t xml:space="preserve">Всероссийской сельскохозяйственной переписи </w:t>
      </w:r>
      <w:r>
        <w:t xml:space="preserve">2006 года было </w:t>
      </w:r>
      <w:r w:rsidRPr="00775C36">
        <w:rPr>
          <w:b/>
          <w:color w:val="000000"/>
        </w:rPr>
        <w:t>переписано</w:t>
      </w:r>
      <w:r>
        <w:t xml:space="preserve"> 28 984 объекта. 81 - это сельхозорганизации, 104 - фермерские хозяйства, 265 - садоводческие товариществ (в них 7122 участка некоммерческих объединений граждан), 21404 - личные подсобные хозяйства и 2 индивидуальных предпринимателя. Основная форма собственности - частная и акционерная. Но что покажет очередная </w:t>
      </w:r>
      <w:r w:rsidRPr="00775C36">
        <w:rPr>
          <w:b/>
          <w:color w:val="000000"/>
        </w:rPr>
        <w:t>перепись</w:t>
      </w:r>
      <w:r>
        <w:t xml:space="preserve">? </w:t>
      </w:r>
    </w:p>
    <w:p w:rsidR="00267AA5" w:rsidRDefault="00267AA5" w:rsidP="001578F1">
      <w:pPr>
        <w:jc w:val="both"/>
      </w:pPr>
      <w:r>
        <w:t xml:space="preserve">Из библейской легенды о царе Давиде известно, что он был проклят и наказан Богом за то, что провел </w:t>
      </w:r>
      <w:r w:rsidRPr="00775C36">
        <w:rPr>
          <w:b/>
          <w:color w:val="000000"/>
        </w:rPr>
        <w:t>перепись</w:t>
      </w:r>
      <w:r>
        <w:t xml:space="preserve"> с негодной целью - исключительно для налогообложения. В России XXI века есть надежда, что собранные данные будут использованы не только для обслуживания фискальных интересов государства, но прежде всего для реальной помощи сельским труженикам. Как ни парадоксально, но залог тому - санкции. Судя по словам Владимира Путина, их еще долго не отменят.</w:t>
      </w:r>
    </w:p>
    <w:p w:rsidR="00267AA5" w:rsidRDefault="00267AA5" w:rsidP="001578F1">
      <w:pPr>
        <w:jc w:val="both"/>
      </w:pPr>
      <w:hyperlink r:id="rId19" w:history="1">
        <w:r>
          <w:rPr>
            <w:rStyle w:val="Hyperlink"/>
          </w:rPr>
          <w:t>http://www.mngz.ru/russia-world-sensation/1288889-statistiki-s-planshetom-napereves-ili-selo-v-poryadke-strana-v-dostatke.html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17" w:name="_Toc425152476"/>
      <w:r>
        <w:t>Сибсоседи (sibsosedi.ru) (Новосибирск), 19.07.2015, В администрации города Красноярска состоялось первое заседание комиссии по подготовке и проведению Всероссийской сельскохозяйственной переписи 2016 года</w:t>
      </w:r>
      <w:bookmarkEnd w:id="17"/>
    </w:p>
    <w:p w:rsidR="00267AA5" w:rsidRDefault="00267AA5" w:rsidP="001578F1">
      <w:pPr>
        <w:jc w:val="both"/>
      </w:pPr>
      <w:r w:rsidRPr="00775C36">
        <w:rPr>
          <w:b/>
          <w:color w:val="000000"/>
        </w:rPr>
        <w:t xml:space="preserve">Всероссийская сельскохозяйственная перепись </w:t>
      </w:r>
      <w:r>
        <w:t xml:space="preserve">пройдет в Красноярске с 1 июля по 15 августа 2016 года. </w:t>
      </w:r>
    </w:p>
    <w:p w:rsidR="00267AA5" w:rsidRDefault="00267AA5" w:rsidP="001578F1">
      <w:pPr>
        <w:jc w:val="both"/>
      </w:pPr>
      <w:r>
        <w:t xml:space="preserve">Данные </w:t>
      </w:r>
      <w:r w:rsidRPr="00775C36">
        <w:rPr>
          <w:b/>
          <w:color w:val="000000"/>
        </w:rPr>
        <w:t xml:space="preserve">Всероссийской сельскохозяйственной переписи </w:t>
      </w:r>
      <w:r>
        <w:t>2016 года необходимы для разработки и осуществления мер, которые должны сделать сельское хозяйство конкурентоспособным, продовольственную безопасность страны - надежно обеспеченной.</w:t>
      </w:r>
    </w:p>
    <w:p w:rsidR="00267AA5" w:rsidRDefault="00267AA5" w:rsidP="001578F1">
      <w:pPr>
        <w:jc w:val="both"/>
      </w:pPr>
      <w:r>
        <w:t xml:space="preserve">Сергей Сетов, заместитель Главы города - руководитель департамента социально-экономического развития: "Администрация города приступила к организации межведомственной деятельности по подготовке </w:t>
      </w:r>
      <w:r w:rsidRPr="00775C36">
        <w:rPr>
          <w:b/>
          <w:color w:val="000000"/>
        </w:rPr>
        <w:t xml:space="preserve">Всероссийской сельскохозяйственной переписи </w:t>
      </w:r>
      <w:r>
        <w:t xml:space="preserve">на территории Красноярска. На заседании комиссии был утвержден план мероприятий по подготовке и проведению Всероссийской </w:t>
      </w:r>
      <w:r w:rsidRPr="00775C36">
        <w:rPr>
          <w:b/>
          <w:color w:val="000000"/>
        </w:rPr>
        <w:t>переписи</w:t>
      </w:r>
      <w:r>
        <w:t xml:space="preserve"> на 2015-2016 годы и план проведения заседаний комиссий, распределены обязанности среди руководителей органов администрации города, членов комиссии по подготовке и проведению </w:t>
      </w:r>
      <w:r w:rsidRPr="00775C36">
        <w:rPr>
          <w:b/>
          <w:color w:val="000000"/>
        </w:rPr>
        <w:t>переписи</w:t>
      </w:r>
      <w:r>
        <w:t xml:space="preserve">". </w:t>
      </w:r>
    </w:p>
    <w:p w:rsidR="00267AA5" w:rsidRDefault="00267AA5" w:rsidP="001578F1">
      <w:pPr>
        <w:jc w:val="both"/>
      </w:pPr>
      <w:r>
        <w:t xml:space="preserve">Заседание очередной комиссия состоятся в октябре, на котором будут рассмотрены итоги работы районных администраций по составлению списков объектов </w:t>
      </w:r>
      <w:r w:rsidRPr="00775C36">
        <w:rPr>
          <w:b/>
          <w:color w:val="000000"/>
        </w:rPr>
        <w:t>переписи</w:t>
      </w:r>
      <w:r>
        <w:t xml:space="preserve">, к которым относятся сельскохозяйственные организации (организации, не относящиеся к субъектам малого предпринимательства, и малые предприятия); крестьянские (фермерские) хозяйства и индивидуальные предприниматели; личные подсобные и другие индивидуальные хозяйства граждан; садоводческие, огороднические и дачные некоммерческие объединения граждан. Кроме того будет рассмотрен организационный план мероприятий по подбору помещений, их охране, организации работы с общественностью и другие важные вопросы. </w:t>
      </w:r>
    </w:p>
    <w:p w:rsidR="00267AA5" w:rsidRDefault="00267AA5" w:rsidP="001578F1">
      <w:pPr>
        <w:jc w:val="both"/>
      </w:pPr>
      <w:r>
        <w:t xml:space="preserve">Основным обсуждаемым вопросом в декабре станет план информационно-разъяснительной работы с целью информирования красноярцев о целях и задачах </w:t>
      </w:r>
      <w:r w:rsidRPr="00775C36">
        <w:rPr>
          <w:b/>
          <w:color w:val="000000"/>
        </w:rPr>
        <w:t xml:space="preserve">Всероссийской сельскохозяйственной переписи </w:t>
      </w:r>
      <w:r>
        <w:t>2016 года и включенности жителей в этот важный процесс.</w:t>
      </w:r>
    </w:p>
    <w:p w:rsidR="00267AA5" w:rsidRDefault="00267AA5" w:rsidP="001578F1">
      <w:pPr>
        <w:jc w:val="both"/>
      </w:pPr>
      <w:hyperlink r:id="rId20" w:history="1">
        <w:r>
          <w:rPr>
            <w:rStyle w:val="Hyperlink"/>
          </w:rPr>
          <w:t>http://news.sibsosedi.ru/index.php?id=394326</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18" w:name="_Toc425152477"/>
      <w:r>
        <w:t>Ока-Инфо (oka-info.ru) (Серпухов), 19.07.2015, Статистики с планшетом "наперевес", или "Село в порядке - страна в достатке!"</w:t>
      </w:r>
      <w:bookmarkEnd w:id="18"/>
    </w:p>
    <w:p w:rsidR="00267AA5" w:rsidRDefault="00267AA5" w:rsidP="001578F1">
      <w:pPr>
        <w:jc w:val="both"/>
      </w:pPr>
      <w:r>
        <w:t>Всероссийская сельхоз</w:t>
      </w:r>
      <w:r w:rsidRPr="00775C36">
        <w:rPr>
          <w:b/>
          <w:color w:val="000000"/>
        </w:rPr>
        <w:t>перепись</w:t>
      </w:r>
      <w:r>
        <w:t xml:space="preserve"> 2016 года будет полностью автоматизирована и обойдется бюджету страны в 13,7 миллиарда рублей</w:t>
      </w:r>
    </w:p>
    <w:p w:rsidR="00267AA5" w:rsidRDefault="00267AA5" w:rsidP="001578F1">
      <w:pPr>
        <w:jc w:val="both"/>
      </w:pPr>
      <w:r>
        <w:t xml:space="preserve">В "преданьях старины глубокой" есть сведения о четырех "ордынских" </w:t>
      </w:r>
      <w:r w:rsidRPr="00775C36">
        <w:rPr>
          <w:b/>
          <w:color w:val="000000"/>
        </w:rPr>
        <w:t>переписях</w:t>
      </w:r>
      <w:r>
        <w:t xml:space="preserve">, которые проводились в отдельных русских княжествах еще в XIII веке. Цель - сбор дани, которая взималась с каждого дома. "Льготами" обладали только представители церкви. С конца 15 века в Московском государстве - новый вид учета: "сошное письмо". С тех пор население России "обсчитывалось" неоднократно, но лишь однажды - в 1917 году - Временное правительство провело масштабную Всероссийскую сельскохозяйственную и поземельную </w:t>
      </w:r>
      <w:r w:rsidRPr="00775C36">
        <w:rPr>
          <w:b/>
          <w:color w:val="000000"/>
        </w:rPr>
        <w:t>перепись</w:t>
      </w:r>
      <w:r>
        <w:t xml:space="preserve"> по 187 пунктам. И только в начале XXI века Россия вернулась к подобному проекту: был принят закон о регулярном - раз в 10 лет - проведении в стране сугубо сельскохозяйственной </w:t>
      </w:r>
      <w:r w:rsidRPr="00775C36">
        <w:rPr>
          <w:b/>
          <w:color w:val="000000"/>
        </w:rPr>
        <w:t>переписи</w:t>
      </w:r>
      <w:r>
        <w:t>.</w:t>
      </w:r>
    </w:p>
    <w:p w:rsidR="00267AA5" w:rsidRDefault="00267AA5" w:rsidP="001578F1">
      <w:pPr>
        <w:jc w:val="both"/>
      </w:pPr>
      <w:r>
        <w:t xml:space="preserve">Первое такое мероприятие было проведено в 2006 году. Но уже не первый год в той или иной степени многие службы страны серьезно готовятся к новой сельскохозяйственной </w:t>
      </w:r>
      <w:r w:rsidRPr="00775C36">
        <w:rPr>
          <w:b/>
          <w:color w:val="000000"/>
        </w:rPr>
        <w:t>переписи</w:t>
      </w:r>
      <w:r>
        <w:t xml:space="preserve">. Она будет проходить с 1 июля по 15 августа 2016 года и полностью соответствует программе всемирной </w:t>
      </w:r>
      <w:r w:rsidRPr="00775C36">
        <w:rPr>
          <w:b/>
          <w:color w:val="000000"/>
        </w:rPr>
        <w:t>переписи</w:t>
      </w:r>
      <w:r>
        <w:t xml:space="preserve"> ФАО ООН. Главное ее отличие - полностью автоматизированная система, состоящая из 21 одной подсистемы, портала технической и методологической поддержки, а также системы защиты информации. Сам опрос будет проводиться </w:t>
      </w:r>
      <w:r w:rsidRPr="00775C36">
        <w:rPr>
          <w:b/>
          <w:color w:val="000000"/>
        </w:rPr>
        <w:t>переписчиками</w:t>
      </w:r>
      <w:r>
        <w:t xml:space="preserve"> с планшетными компьютерами "наперевес".</w:t>
      </w:r>
    </w:p>
    <w:p w:rsidR="00267AA5" w:rsidRDefault="00267AA5" w:rsidP="001578F1">
      <w:pPr>
        <w:jc w:val="both"/>
      </w:pPr>
      <w:r>
        <w:t xml:space="preserve">И еще один важнейший момент: проводится эта </w:t>
      </w:r>
      <w:r w:rsidRPr="00775C36">
        <w:rPr>
          <w:b/>
          <w:color w:val="000000"/>
        </w:rPr>
        <w:t>перепись</w:t>
      </w:r>
      <w:r>
        <w:t xml:space="preserve"> в условиях западных санкций и разработки различных продуктовых программ по замещению импорта. Не случайно, кажется, выбран и девиз кампании: "Село в порядке - страна в до</w:t>
      </w:r>
      <w:r w:rsidRPr="00775C36">
        <w:rPr>
          <w:b/>
          <w:color w:val="000000"/>
        </w:rPr>
        <w:t>статке</w:t>
      </w:r>
      <w:r>
        <w:t xml:space="preserve">!". К тому же из бюджета страны на </w:t>
      </w:r>
      <w:r w:rsidRPr="00775C36">
        <w:rPr>
          <w:b/>
          <w:color w:val="000000"/>
        </w:rPr>
        <w:t>перепись</w:t>
      </w:r>
      <w:r>
        <w:t xml:space="preserve"> выделена огромная сумма - 13,7 миллиарда рублей. При этом сельскохозяйственные организации, фермерские хозяйства, индивидуальные предприниматели, личные подсобные и другие индивидуальные хозяйства граждан в сельских поселениях будут </w:t>
      </w:r>
      <w:r w:rsidRPr="00775C36">
        <w:rPr>
          <w:b/>
          <w:color w:val="000000"/>
        </w:rPr>
        <w:t>переписываться</w:t>
      </w:r>
      <w:r>
        <w:t>сплошняком. В объединениях садоводов, огородников и дачников, в городах и городских поселениях пройдет выборочный сбор данных.</w:t>
      </w:r>
    </w:p>
    <w:p w:rsidR="00267AA5" w:rsidRDefault="00267AA5" w:rsidP="001578F1">
      <w:pPr>
        <w:jc w:val="both"/>
      </w:pPr>
      <w:r>
        <w:t xml:space="preserve">В этом году большая нагрузка ложится на плечи работников территориальных органов </w:t>
      </w:r>
      <w:r w:rsidRPr="00775C36">
        <w:rPr>
          <w:b/>
          <w:color w:val="000000"/>
        </w:rPr>
        <w:t>Росстата</w:t>
      </w:r>
      <w:r>
        <w:t xml:space="preserve">. Им предстоит наладить координацию и организовать работы в регионах и муниципаитетах. Это - формирование списков объектов, организация работы регистраторов, районирование и информационно-разъяснительная работа. А в следующем году всех специалистов территориальных органов - временных в том числе - предстоит обучить работе с "планшетами". После </w:t>
      </w:r>
      <w:r w:rsidRPr="00775C36">
        <w:rPr>
          <w:b/>
          <w:color w:val="000000"/>
        </w:rPr>
        <w:t>переписи</w:t>
      </w:r>
      <w:r>
        <w:t xml:space="preserve"> собранные материалы нужно будет подготовить к автоматизированной обработке. Только в 2017 году будут получены предварительные итоги и проведен их анализ.</w:t>
      </w:r>
    </w:p>
    <w:p w:rsidR="00267AA5" w:rsidRDefault="00267AA5" w:rsidP="001578F1">
      <w:pPr>
        <w:jc w:val="both"/>
      </w:pPr>
      <w:r>
        <w:t xml:space="preserve">По словам Александра Петрикова - </w:t>
      </w:r>
      <w:r w:rsidRPr="00775C36">
        <w:rPr>
          <w:b/>
          <w:color w:val="000000"/>
        </w:rPr>
        <w:t>статс</w:t>
      </w:r>
      <w:r>
        <w:t xml:space="preserve">-секретаря, заместителя министра сельского хозяйства - 40 миллионов гектаров сельхозземель, или 25%, не использовались, были заброшены. Это показала первая </w:t>
      </w:r>
      <w:r w:rsidRPr="00775C36">
        <w:rPr>
          <w:b/>
          <w:color w:val="000000"/>
        </w:rPr>
        <w:t>перепись</w:t>
      </w:r>
      <w:r>
        <w:t xml:space="preserve"> в 2006 году. С тех пор государством были приняты решения, стимулирующие обработку земли. Принесло ли это желаемые результаты в 2016 году? Можно также будет узнать, как обеспечено сельское хозяйство производственными помещениями и инфраструктурой. Это, к примеру, мощности по переработке мяса и молока, склады и хранилища, сельхозтехника и транспорт. Будет исследоваться также инновационная деятельность.</w:t>
      </w:r>
    </w:p>
    <w:p w:rsidR="00267AA5" w:rsidRDefault="00267AA5" w:rsidP="001578F1">
      <w:pPr>
        <w:jc w:val="both"/>
      </w:pPr>
      <w:r>
        <w:t xml:space="preserve">Больной вопрос - о доступности поддержки из федерального и регионального бюджетов. Речь - о субсидиях и кредитных ресурсах. Эта проблема не исследовалась в 2006 году. Но вообще цель предстоящей </w:t>
      </w:r>
      <w:r w:rsidRPr="00775C36">
        <w:rPr>
          <w:b/>
          <w:color w:val="000000"/>
        </w:rPr>
        <w:t>переписи</w:t>
      </w:r>
      <w:r>
        <w:t xml:space="preserve"> - формирование официальной </w:t>
      </w:r>
      <w:r w:rsidRPr="00775C36">
        <w:rPr>
          <w:b/>
          <w:color w:val="000000"/>
        </w:rPr>
        <w:t>статистической</w:t>
      </w:r>
      <w:r>
        <w:t xml:space="preserve"> информации о состоянии сельского хозяйства России. Его детальные характеристики должны помочь понять, как лучше использовать этот потенциал и, в конце концов, принимать верные решения на уровне государства и местного самоуправления.</w:t>
      </w:r>
    </w:p>
    <w:p w:rsidR="00267AA5" w:rsidRDefault="00267AA5" w:rsidP="001578F1">
      <w:pPr>
        <w:jc w:val="both"/>
      </w:pPr>
      <w:r>
        <w:t xml:space="preserve">Между тем, в Серпуховском районе, по итогам </w:t>
      </w:r>
      <w:r w:rsidRPr="00775C36">
        <w:rPr>
          <w:b/>
          <w:color w:val="000000"/>
        </w:rPr>
        <w:t xml:space="preserve">Всероссийской сельскохозяйственной переписи </w:t>
      </w:r>
      <w:r>
        <w:t xml:space="preserve">2006 года было </w:t>
      </w:r>
      <w:r w:rsidRPr="00775C36">
        <w:rPr>
          <w:b/>
          <w:color w:val="000000"/>
        </w:rPr>
        <w:t>переписано</w:t>
      </w:r>
      <w:r>
        <w:t xml:space="preserve"> 28 984 объекта. 81 - это сельхозорганизации, 104 - фермерские хозяйства, 265 - садоводческие товариществ (в них 7122 участка некоммерческих объединений граждан), 21404 - личные подсобные хозяйства и 2 индивидуальных предпринимателя. Основная форма собственности - частная и акционерная. Но что покажет очередная </w:t>
      </w:r>
      <w:r w:rsidRPr="00775C36">
        <w:rPr>
          <w:b/>
          <w:color w:val="000000"/>
        </w:rPr>
        <w:t>перепись</w:t>
      </w:r>
      <w:r>
        <w:t>?</w:t>
      </w:r>
    </w:p>
    <w:p w:rsidR="00267AA5" w:rsidRDefault="00267AA5" w:rsidP="001578F1">
      <w:pPr>
        <w:jc w:val="both"/>
      </w:pPr>
      <w:r>
        <w:t xml:space="preserve">Из библейской легенды о царе Давиде известно, что он был проклят и наказан Богом за то, что провел </w:t>
      </w:r>
      <w:r w:rsidRPr="00775C36">
        <w:rPr>
          <w:b/>
          <w:color w:val="000000"/>
        </w:rPr>
        <w:t>перепись</w:t>
      </w:r>
      <w:r>
        <w:t xml:space="preserve"> с негодной целью - исключительно для налогообложения. В России XXI века есть надежда, что собранные данные будут использованы не только для обслуживания фискальных интересов государства, но прежде всего для реальной помощи сельским труженикам. Как ни парадоксально, но залог тому - санкции. Судя по словам Владимира Путина, их еще долго не отменят.</w:t>
      </w:r>
    </w:p>
    <w:p w:rsidR="00267AA5" w:rsidRDefault="00267AA5" w:rsidP="001578F1">
      <w:pPr>
        <w:jc w:val="both"/>
      </w:pPr>
      <w:hyperlink r:id="rId21" w:history="1">
        <w:r>
          <w:rPr>
            <w:rStyle w:val="Hyperlink"/>
          </w:rPr>
          <w:t>http://oka-info.ru/news/article/23383/</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19" w:name="_Toc425152478"/>
      <w:r>
        <w:t>Всем (vsem-kirov.ru) (Киров), 19.07.2015, В горадминистрации началась подготовка к сельскохозяйственной переписи</w:t>
      </w:r>
      <w:bookmarkEnd w:id="19"/>
    </w:p>
    <w:p w:rsidR="00267AA5" w:rsidRDefault="00267AA5" w:rsidP="001578F1">
      <w:pPr>
        <w:jc w:val="both"/>
      </w:pPr>
      <w:r>
        <w:t xml:space="preserve">Добавим, </w:t>
      </w:r>
      <w:r w:rsidRPr="00775C36">
        <w:rPr>
          <w:b/>
          <w:color w:val="000000"/>
        </w:rPr>
        <w:t>перепись</w:t>
      </w:r>
      <w:r>
        <w:t xml:space="preserve"> пройдет с 1 июля по 15 августа 2016 года , ну, а в труднодоступных и отдаленных местностях - с 15 сентября по 15 ноября. Как было обозначено на совещании, для Кировской области проведение </w:t>
      </w:r>
      <w:r w:rsidRPr="00775C36">
        <w:rPr>
          <w:b/>
          <w:color w:val="000000"/>
        </w:rPr>
        <w:t>переписи</w:t>
      </w:r>
      <w:r>
        <w:t xml:space="preserve"> особенно актуально. Кроме того, в нее войдут глава территориального органа Федеральной службы национальной </w:t>
      </w:r>
      <w:r w:rsidRPr="00775C36">
        <w:rPr>
          <w:b/>
          <w:color w:val="000000"/>
        </w:rPr>
        <w:t>статистики</w:t>
      </w:r>
      <w:r>
        <w:t xml:space="preserve"> Виктор Нехаев, региональный министр сельского хозяйства Дмитрий Миляев и др.</w:t>
      </w:r>
    </w:p>
    <w:p w:rsidR="00267AA5" w:rsidRDefault="00267AA5" w:rsidP="001578F1">
      <w:pPr>
        <w:jc w:val="both"/>
      </w:pPr>
      <w:r>
        <w:t xml:space="preserve">В нынешнем году работа проводится по следующим направлениям: формирование списков объектов, проведение регистраторами сплошных обходов хозяйств населения в городских поселениях и городских округах, кроме этого в садово-огородных и некоммерческих объединениях жителей, проведение </w:t>
      </w:r>
      <w:r w:rsidRPr="00775C36">
        <w:rPr>
          <w:b/>
          <w:color w:val="000000"/>
        </w:rPr>
        <w:t>переписного</w:t>
      </w:r>
      <w:r>
        <w:t xml:space="preserve"> районирования и подготовка сводных отчетов, определение и утверждение количества </w:t>
      </w:r>
      <w:r w:rsidRPr="00775C36">
        <w:rPr>
          <w:b/>
          <w:color w:val="000000"/>
        </w:rPr>
        <w:t>переписных</w:t>
      </w:r>
      <w:r>
        <w:t xml:space="preserve"> участников и количества привлекаемого персонала.</w:t>
      </w:r>
    </w:p>
    <w:p w:rsidR="00267AA5" w:rsidRDefault="00267AA5" w:rsidP="001578F1">
      <w:pPr>
        <w:jc w:val="both"/>
      </w:pPr>
      <w:r>
        <w:t xml:space="preserve">В данный момент проведены первая ознакомительное заседание комиссии и селекторное совещание, где определены цели и задачи </w:t>
      </w:r>
      <w:r w:rsidRPr="00775C36">
        <w:rPr>
          <w:b/>
          <w:color w:val="000000"/>
        </w:rPr>
        <w:t>Всероссийской сельскохозяйственной переписи</w:t>
      </w:r>
      <w:r>
        <w:t xml:space="preserve">. На первом совещании комиссии по подготовке к </w:t>
      </w:r>
      <w:r w:rsidRPr="00775C36">
        <w:rPr>
          <w:b/>
          <w:color w:val="000000"/>
        </w:rPr>
        <w:t xml:space="preserve">Всероссийской сельскохозяйственной переписи </w:t>
      </w:r>
      <w:r>
        <w:t xml:space="preserve">2016 года, которое состоялось 14 июля в руководстве области, были утверждены план работы и распределение обязанностей меж членами комиссии. Кроме этого будет рассмотрен организационный план мероприятий по подбору помещений, их охране, организации работы с общественностью и иные главные вопросы. Формально-логический контроль предотвратит допущение ошибки в заполнении вопросника, а встроенная в программу справочная информация несомненно поможет </w:t>
      </w:r>
      <w:r w:rsidRPr="00775C36">
        <w:rPr>
          <w:b/>
          <w:color w:val="000000"/>
        </w:rPr>
        <w:t>переписчику</w:t>
      </w:r>
      <w:r>
        <w:t xml:space="preserve"> грамотно сформулировать виды сельхозкультур и сельхозживотных.</w:t>
      </w:r>
    </w:p>
    <w:p w:rsidR="00267AA5" w:rsidRDefault="00267AA5" w:rsidP="001578F1">
      <w:pPr>
        <w:jc w:val="both"/>
      </w:pPr>
      <w:r w:rsidRPr="00775C36">
        <w:rPr>
          <w:b/>
          <w:color w:val="000000"/>
        </w:rPr>
        <w:t>Перепись</w:t>
      </w:r>
      <w:r>
        <w:t xml:space="preserve"> даст возможность получить не менее широкий спектр информации, не представленной в текущей </w:t>
      </w:r>
      <w:r w:rsidRPr="00775C36">
        <w:rPr>
          <w:b/>
          <w:color w:val="000000"/>
        </w:rPr>
        <w:t>статистической</w:t>
      </w:r>
      <w:r>
        <w:t xml:space="preserve"> отчетности и расширить информационную базу для интернациональных сопоставлений. Уже начаты поставки планшетов для сбора сведений и комплекты экипировки </w:t>
      </w:r>
      <w:r w:rsidRPr="00775C36">
        <w:rPr>
          <w:b/>
          <w:color w:val="000000"/>
        </w:rPr>
        <w:t>переписчиков</w:t>
      </w:r>
      <w:r>
        <w:t xml:space="preserve">. Согласно </w:t>
      </w:r>
      <w:r w:rsidRPr="00775C36">
        <w:rPr>
          <w:b/>
          <w:color w:val="000000"/>
        </w:rPr>
        <w:t>статистике</w:t>
      </w:r>
      <w:r>
        <w:t>, на долю хозяйств населения приходится около 50% объемов всей произведенной на территории региона продукции. Альтернативным источником информации являются сведения, находящиеся в ресурсах предприятиях технической инвентаризации.</w:t>
      </w:r>
    </w:p>
    <w:p w:rsidR="00267AA5" w:rsidRDefault="00267AA5" w:rsidP="001578F1">
      <w:pPr>
        <w:jc w:val="both"/>
      </w:pPr>
      <w:hyperlink r:id="rId22" w:history="1">
        <w:r>
          <w:rPr>
            <w:rStyle w:val="Hyperlink"/>
          </w:rPr>
          <w:t>http://vsem-kirov.ru/rus/6637-v-goradministracii-nachalas-podgotovka-k-selskohozyaystvennoy-perepisi.html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20" w:name="_Toc425152479"/>
      <w:r>
        <w:t>Usolie.info (Усолье-Сибирское), 19.07.2015, Всероссийская сельскохозяйственная перепись 2016</w:t>
      </w:r>
      <w:bookmarkEnd w:id="20"/>
    </w:p>
    <w:p w:rsidR="00267AA5" w:rsidRDefault="00267AA5" w:rsidP="001578F1">
      <w:pPr>
        <w:jc w:val="both"/>
      </w:pPr>
      <w:r>
        <w:t xml:space="preserve">Через год пройдет очередная </w:t>
      </w:r>
      <w:r w:rsidRPr="00775C36">
        <w:rPr>
          <w:b/>
          <w:color w:val="000000"/>
        </w:rPr>
        <w:t>Всероссийская сельскохозяйственная перепись</w:t>
      </w:r>
      <w:r>
        <w:t xml:space="preserve">. Порядок и сроки ее проведения определены постановлением Правительства РФ от 10 апреля 2013 г. № 316 . </w:t>
      </w:r>
    </w:p>
    <w:p w:rsidR="00267AA5" w:rsidRDefault="00267AA5" w:rsidP="001578F1">
      <w:pPr>
        <w:jc w:val="both"/>
      </w:pPr>
      <w:r>
        <w:t xml:space="preserve">Напомним, такая </w:t>
      </w:r>
      <w:r w:rsidRPr="00775C36">
        <w:rPr>
          <w:b/>
          <w:color w:val="000000"/>
        </w:rPr>
        <w:t>перепись</w:t>
      </w:r>
      <w:r>
        <w:t xml:space="preserve"> должна осуществляться не реже одного раза в 10 лет. Предыдущая была проведена в 2006 году. Согласно постановлению </w:t>
      </w:r>
      <w:r w:rsidRPr="00775C36">
        <w:rPr>
          <w:b/>
          <w:color w:val="000000"/>
        </w:rPr>
        <w:t xml:space="preserve">Всероссийская сельскохозяйственная перепись </w:t>
      </w:r>
      <w:r>
        <w:t xml:space="preserve">пройдет с 1 июля по 15 августа 2016 года. </w:t>
      </w:r>
      <w:r w:rsidRPr="00775C36">
        <w:rPr>
          <w:b/>
          <w:color w:val="000000"/>
        </w:rPr>
        <w:t>Переписи</w:t>
      </w:r>
      <w:r>
        <w:t xml:space="preserve"> подлежат собственники, пользователи, владельцы и арендаторы земельных участков, предназначенных или используемых для производства сельскохозяйственной продукции, а также владельцы сельскохозяйственных животных. Предварительные итоги </w:t>
      </w:r>
      <w:r w:rsidRPr="00775C36">
        <w:rPr>
          <w:b/>
          <w:color w:val="000000"/>
        </w:rPr>
        <w:t>переписи</w:t>
      </w:r>
      <w:r>
        <w:t xml:space="preserve"> планируется подвести в IV квартале 2017 года, окончательные - в IV квартале 2018 г. Тогда же они будут официально опубликованы. </w:t>
      </w:r>
    </w:p>
    <w:p w:rsidR="00267AA5" w:rsidRDefault="00267AA5" w:rsidP="001578F1">
      <w:pPr>
        <w:jc w:val="both"/>
      </w:pPr>
      <w:r>
        <w:t xml:space="preserve">Постановлением Правительства РФ также определены федеральные органы власти, ответственные за подготовку и проведение </w:t>
      </w:r>
      <w:r w:rsidRPr="00775C36">
        <w:rPr>
          <w:b/>
          <w:color w:val="000000"/>
        </w:rPr>
        <w:t>переписи</w:t>
      </w:r>
      <w:r>
        <w:t xml:space="preserve">. Основные обязанности возложены на </w:t>
      </w:r>
      <w:r w:rsidRPr="00775C36">
        <w:rPr>
          <w:b/>
          <w:color w:val="000000"/>
        </w:rPr>
        <w:t>Росстат</w:t>
      </w:r>
      <w:r>
        <w:t xml:space="preserve">. В нашем случае - на отдел гоударственной </w:t>
      </w:r>
      <w:r w:rsidRPr="00775C36">
        <w:rPr>
          <w:b/>
          <w:color w:val="000000"/>
        </w:rPr>
        <w:t>статистики</w:t>
      </w:r>
      <w:r>
        <w:t xml:space="preserve"> в г. Ангарске (подразделение в г. Усолье- Сибирское). </w:t>
      </w:r>
    </w:p>
    <w:p w:rsidR="00267AA5" w:rsidRDefault="00267AA5" w:rsidP="001578F1">
      <w:pPr>
        <w:jc w:val="both"/>
      </w:pPr>
      <w:r>
        <w:t xml:space="preserve">Органам местного самоуправления рекомендовано оказывать содействие в подготовке и проведении </w:t>
      </w:r>
      <w:r w:rsidRPr="00775C36">
        <w:rPr>
          <w:b/>
          <w:color w:val="000000"/>
        </w:rPr>
        <w:t>переписи</w:t>
      </w:r>
      <w:r>
        <w:t xml:space="preserve">. Поэтому в администрации Усольского района создали комиссию по подготовке и проведению Всероссийской с/х </w:t>
      </w:r>
      <w:r w:rsidRPr="00775C36">
        <w:rPr>
          <w:b/>
          <w:color w:val="000000"/>
        </w:rPr>
        <w:t>переписи</w:t>
      </w:r>
      <w:r>
        <w:t xml:space="preserve"> (распоряжение администрации №110-р от 05.06. 2015 года), первое заседание которой состоялось 30 июня. Работу комиссии возглавил мэр района Виталий Матюха На заседании комиссии руководитель отдела гос</w:t>
      </w:r>
      <w:r w:rsidRPr="00775C36">
        <w:rPr>
          <w:b/>
          <w:color w:val="000000"/>
        </w:rPr>
        <w:t>статистики</w:t>
      </w:r>
      <w:r>
        <w:t xml:space="preserve"> в г. Ангарске (подразделение в г. Усолье -Сибирское) А.Н. Сафонова дала информацию о целях, задачах и об основных организационных положениях данной </w:t>
      </w:r>
      <w:r w:rsidRPr="00775C36">
        <w:rPr>
          <w:b/>
          <w:color w:val="000000"/>
        </w:rPr>
        <w:t>переписи</w:t>
      </w:r>
      <w:r>
        <w:t xml:space="preserve">. С календарным планом мероприятий на территории Усольского района на 2015 год по подготовке Всероссийской с/х </w:t>
      </w:r>
      <w:r w:rsidRPr="00775C36">
        <w:rPr>
          <w:b/>
          <w:color w:val="000000"/>
        </w:rPr>
        <w:t>переписи</w:t>
      </w:r>
      <w:r>
        <w:t xml:space="preserve"> членов комиссии познакомила уполномоченная по вопросам </w:t>
      </w:r>
      <w:r w:rsidRPr="00775C36">
        <w:rPr>
          <w:b/>
          <w:color w:val="000000"/>
        </w:rPr>
        <w:t>ВСХП</w:t>
      </w:r>
      <w:r>
        <w:t xml:space="preserve"> по Усольскому району Н.И. Костина. Главам муниципальных образований района было рекомендовано проводить информационно-разъяснительную работу среди населения о предстоящей </w:t>
      </w:r>
      <w:r w:rsidRPr="00775C36">
        <w:rPr>
          <w:b/>
          <w:color w:val="000000"/>
        </w:rPr>
        <w:t>переписи</w:t>
      </w:r>
      <w:r>
        <w:t xml:space="preserve"> и ее задачах, а также предложено начать работу по подбору из числа жителей района </w:t>
      </w:r>
      <w:r w:rsidRPr="00775C36">
        <w:rPr>
          <w:b/>
          <w:color w:val="000000"/>
        </w:rPr>
        <w:t>переписчиков</w:t>
      </w:r>
      <w:r>
        <w:t xml:space="preserve"> и регистраторов.</w:t>
      </w:r>
    </w:p>
    <w:p w:rsidR="00267AA5" w:rsidRDefault="00267AA5" w:rsidP="001578F1">
      <w:pPr>
        <w:jc w:val="both"/>
      </w:pPr>
      <w:hyperlink r:id="rId23" w:history="1">
        <w:r>
          <w:rPr>
            <w:rStyle w:val="Hyperlink"/>
          </w:rPr>
          <w:t>http://usolie.info/news/obshchestvo/vsyskaya-selskokhozyaystvennaya-perepis-2016.html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21" w:name="_Toc425152480"/>
      <w:r>
        <w:t>Новости@Rambler.ru (Москва), 19.07.2015, Всероссийская сельскохозяйственная перепись 2016</w:t>
      </w:r>
      <w:bookmarkEnd w:id="21"/>
    </w:p>
    <w:p w:rsidR="00267AA5" w:rsidRDefault="00267AA5" w:rsidP="001578F1">
      <w:pPr>
        <w:jc w:val="both"/>
      </w:pPr>
      <w:r>
        <w:t>Усолье. Инфо</w:t>
      </w:r>
    </w:p>
    <w:p w:rsidR="00267AA5" w:rsidRDefault="00267AA5" w:rsidP="001578F1">
      <w:pPr>
        <w:jc w:val="both"/>
      </w:pPr>
      <w:r>
        <w:t xml:space="preserve">Через год пройдет очередная </w:t>
      </w:r>
      <w:r w:rsidRPr="00775C36">
        <w:rPr>
          <w:b/>
          <w:color w:val="000000"/>
        </w:rPr>
        <w:t>Всероссийская сельскохозяйственная перепись</w:t>
      </w:r>
      <w:r>
        <w:t xml:space="preserve">. Порядок и сроки ее проведения определены постановлением Правительства РФ от 10 апреля 2013 г. № 316. Напомним, такая </w:t>
      </w:r>
      <w:r w:rsidRPr="00775C36">
        <w:rPr>
          <w:b/>
          <w:color w:val="000000"/>
        </w:rPr>
        <w:t>перепись</w:t>
      </w:r>
      <w:r>
        <w:t xml:space="preserve"> должна осуществляться не реже одного раза в 10 лет. Предыдущая была проведена в 2006 году. Согласно постановлению </w:t>
      </w:r>
      <w:r w:rsidRPr="00775C36">
        <w:rPr>
          <w:b/>
          <w:color w:val="000000"/>
        </w:rPr>
        <w:t xml:space="preserve">Всероссийская сельскохозяйственная перепись </w:t>
      </w:r>
      <w:r>
        <w:t xml:space="preserve">пройдет с 1 июля по 15 августа 2016 года. </w:t>
      </w:r>
    </w:p>
    <w:p w:rsidR="00267AA5" w:rsidRDefault="00267AA5" w:rsidP="001578F1">
      <w:pPr>
        <w:jc w:val="both"/>
      </w:pPr>
      <w:r w:rsidRPr="00775C36">
        <w:rPr>
          <w:b/>
          <w:color w:val="000000"/>
        </w:rPr>
        <w:t xml:space="preserve">Всероссийская сельскохозяйственная перепись </w:t>
      </w:r>
      <w:r>
        <w:t>2016</w:t>
      </w:r>
    </w:p>
    <w:p w:rsidR="00267AA5" w:rsidRDefault="00267AA5" w:rsidP="001578F1">
      <w:pPr>
        <w:jc w:val="both"/>
      </w:pPr>
      <w:hyperlink r:id="rId24" w:history="1">
        <w:r>
          <w:rPr>
            <w:rStyle w:val="Hyperlink"/>
          </w:rPr>
          <w:t>http://news.rambler.ru/30808478/</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22" w:name="_Toc425152481"/>
      <w:r>
        <w:t>Невинномысский рабочий (nevworker.ru) (Невинномысск), 18.07.2015, Началась подготовка к Всероссийской сельхозпереписи-2016.</w:t>
      </w:r>
      <w:bookmarkEnd w:id="22"/>
    </w:p>
    <w:p w:rsidR="00267AA5" w:rsidRDefault="00267AA5" w:rsidP="001578F1">
      <w:pPr>
        <w:jc w:val="both"/>
      </w:pPr>
      <w:r>
        <w:t xml:space="preserve">В соответствии с Федеральным законом от 21.06.2013 г. №108-ФЗ "О </w:t>
      </w:r>
      <w:r w:rsidRPr="00775C36">
        <w:rPr>
          <w:b/>
          <w:color w:val="000000"/>
        </w:rPr>
        <w:t>Всероссийской сельскохозяйственной переписи</w:t>
      </w:r>
      <w:r>
        <w:t>" и рядом подзаконных актов, в том числе краевого значения, на Ставрополье началась подготовка к проведению Всероссийской сельхоз</w:t>
      </w:r>
      <w:r w:rsidRPr="00775C36">
        <w:rPr>
          <w:b/>
          <w:color w:val="000000"/>
        </w:rPr>
        <w:t>переписи</w:t>
      </w:r>
      <w:r>
        <w:t xml:space="preserve"> 2016 года. </w:t>
      </w:r>
    </w:p>
    <w:p w:rsidR="00267AA5" w:rsidRDefault="00267AA5" w:rsidP="001578F1">
      <w:pPr>
        <w:jc w:val="both"/>
      </w:pPr>
      <w:r>
        <w:t xml:space="preserve"> Соответствующим постановлением администрации Невинномысска утверждены положение о комиссии по оказанию содействия в подготовке и проведении </w:t>
      </w:r>
      <w:r w:rsidRPr="00775C36">
        <w:rPr>
          <w:b/>
          <w:color w:val="000000"/>
        </w:rPr>
        <w:t>переписи</w:t>
      </w:r>
      <w:r>
        <w:t xml:space="preserve"> на территории города, а также ее состав. Обязанности председателя комиссии возложены на главу администрации Невинномысска В. Шестака. В составе комиссии - руководители профильных структур муниципалитета, органов Гос</w:t>
      </w:r>
      <w:r w:rsidRPr="00775C36">
        <w:rPr>
          <w:b/>
          <w:color w:val="000000"/>
        </w:rPr>
        <w:t>статистики</w:t>
      </w:r>
      <w:r>
        <w:t>, Росреестра, кадастровой палаты, отдела внутренних дел, некоммерческих садовых товариществ и другие специалисты.</w:t>
      </w:r>
    </w:p>
    <w:p w:rsidR="00267AA5" w:rsidRDefault="00267AA5" w:rsidP="001578F1">
      <w:pPr>
        <w:jc w:val="both"/>
      </w:pPr>
      <w:r>
        <w:t xml:space="preserve">За десять последних лет всеобщая сельскохозяйственная </w:t>
      </w:r>
      <w:r w:rsidRPr="00775C36">
        <w:rPr>
          <w:b/>
          <w:color w:val="000000"/>
        </w:rPr>
        <w:t>перепись</w:t>
      </w:r>
      <w:r>
        <w:t xml:space="preserve"> будет проходить в России летом 2016 года впервые. Ее результаты помогут скорректировать необходимые меры по государственному стимулированию агропромышленного комплекса РФ, повысив эффективность совместной работы властей и производителей сельскохозяйственной продукции по реализации стратегии продовольственной безопасности страны.</w:t>
      </w:r>
    </w:p>
    <w:p w:rsidR="00267AA5" w:rsidRDefault="00267AA5" w:rsidP="001578F1">
      <w:pPr>
        <w:jc w:val="both"/>
      </w:pPr>
      <w:r>
        <w:t xml:space="preserve">В рамках организации и проведения сельскохозяйственной </w:t>
      </w:r>
      <w:r w:rsidRPr="00775C36">
        <w:rPr>
          <w:b/>
          <w:color w:val="000000"/>
        </w:rPr>
        <w:t>переписи</w:t>
      </w:r>
      <w:r>
        <w:t>-2016 назначенные распоряжением Правительства РФ государственные ведомства должны обеспечить сбор информации об объектах сельхоз</w:t>
      </w:r>
      <w:r w:rsidRPr="00775C36">
        <w:rPr>
          <w:b/>
          <w:color w:val="000000"/>
        </w:rPr>
        <w:t>переписи</w:t>
      </w:r>
      <w:r>
        <w:t xml:space="preserve">. В их число входят юридические и физические лица, владеющие, пользующиеся или арендующие земельные участки, отведенные или используемые для производства сельхозпродукции. Плюс к числу объектов </w:t>
      </w:r>
      <w:r w:rsidRPr="00775C36">
        <w:rPr>
          <w:b/>
          <w:color w:val="000000"/>
        </w:rPr>
        <w:t>переписи</w:t>
      </w:r>
      <w:r>
        <w:t xml:space="preserve"> относятся физические и юридические лица, владеющие сельскохозяйственными животными.</w:t>
      </w:r>
    </w:p>
    <w:p w:rsidR="00267AA5" w:rsidRDefault="00267AA5" w:rsidP="001578F1">
      <w:pPr>
        <w:jc w:val="both"/>
      </w:pPr>
      <w:hyperlink r:id="rId25" w:history="1">
        <w:r>
          <w:rPr>
            <w:rStyle w:val="Hyperlink"/>
          </w:rPr>
          <w:t>http://www.nevworker.ru/number/14201/12</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23" w:name="_Toc425152482"/>
      <w:r>
        <w:t>РЫБИНСКonLine (ryb.ru) (Рыбинск), 18.07.2015, В Тольятти пройдет сельскохозяйственная перепись</w:t>
      </w:r>
      <w:bookmarkEnd w:id="23"/>
    </w:p>
    <w:p w:rsidR="00267AA5" w:rsidRDefault="00267AA5" w:rsidP="001578F1">
      <w:pPr>
        <w:jc w:val="both"/>
      </w:pPr>
      <w:r>
        <w:t xml:space="preserve">Подготовку и проведение </w:t>
      </w:r>
      <w:r w:rsidRPr="00775C36">
        <w:rPr>
          <w:b/>
          <w:color w:val="000000"/>
        </w:rPr>
        <w:t>переписи</w:t>
      </w:r>
      <w:r>
        <w:t xml:space="preserve"> обсудили сегодня в масштабах совещания </w:t>
      </w:r>
      <w:r w:rsidRPr="00775C36">
        <w:rPr>
          <w:b/>
          <w:color w:val="000000"/>
        </w:rPr>
        <w:t>переписной</w:t>
      </w:r>
      <w:r>
        <w:t xml:space="preserve"> комиссии.</w:t>
      </w:r>
    </w:p>
    <w:p w:rsidR="00267AA5" w:rsidRDefault="00267AA5" w:rsidP="001578F1">
      <w:pPr>
        <w:jc w:val="both"/>
      </w:pPr>
      <w:r>
        <w:t xml:space="preserve">Уполномоченный по </w:t>
      </w:r>
      <w:r w:rsidRPr="00775C36">
        <w:rPr>
          <w:b/>
          <w:color w:val="000000"/>
        </w:rPr>
        <w:t xml:space="preserve">Всероссийской сельскохозяйственной переписи </w:t>
      </w:r>
      <w:r>
        <w:t xml:space="preserve">2016-го года по Буйскому муниципальному району Н. А. Горбунова: "Сейчас идет подготовительный период, который продлится до 1 сентября". </w:t>
      </w:r>
      <w:r w:rsidRPr="00775C36">
        <w:rPr>
          <w:b/>
          <w:color w:val="000000"/>
        </w:rPr>
        <w:t>Перепись</w:t>
      </w:r>
      <w:r>
        <w:t xml:space="preserve"> начнется 1 июля и закончится 15 августа. Участие в нем приняли босс Департамента экономики Светлана Камбулова, заместитель начальника отдела национальной </w:t>
      </w:r>
      <w:r w:rsidRPr="00775C36">
        <w:rPr>
          <w:b/>
          <w:color w:val="000000"/>
        </w:rPr>
        <w:t>статистики</w:t>
      </w:r>
      <w:r>
        <w:t xml:space="preserve"> Территориального органа Федеральной службы национальной </w:t>
      </w:r>
      <w:r w:rsidRPr="00775C36">
        <w:rPr>
          <w:b/>
          <w:color w:val="000000"/>
        </w:rPr>
        <w:t>статистики</w:t>
      </w:r>
      <w:r>
        <w:t xml:space="preserve"> по Ростовской области Ольга Батыгян. Финансовая стабильность государства напрямую зависит от уровня развития сельского хозяйства, и никакое развитие нереально без объективных данных о тех, кто живет и работает на земле, об аграрном потенциале страны. Прошлая </w:t>
      </w:r>
      <w:r w:rsidRPr="00775C36">
        <w:rPr>
          <w:b/>
          <w:color w:val="000000"/>
        </w:rPr>
        <w:t>перепись</w:t>
      </w:r>
      <w:r>
        <w:t xml:space="preserve"> была проведена в Российской Федерации в 2006 году. Это непременное требование, так как на их основе будут составлены организационные планы проведения мероприятия. Уже начаты поставки планшетов для сбора сведений и комплекты экипировки </w:t>
      </w:r>
      <w:r w:rsidRPr="00775C36">
        <w:rPr>
          <w:b/>
          <w:color w:val="000000"/>
        </w:rPr>
        <w:t>переписчиков</w:t>
      </w:r>
      <w:r>
        <w:t>.</w:t>
      </w:r>
    </w:p>
    <w:p w:rsidR="00267AA5" w:rsidRDefault="00267AA5" w:rsidP="001578F1">
      <w:pPr>
        <w:jc w:val="both"/>
      </w:pPr>
      <w:r w:rsidRPr="00775C36">
        <w:rPr>
          <w:b/>
          <w:color w:val="000000"/>
        </w:rPr>
        <w:t>Перепись</w:t>
      </w:r>
      <w:r>
        <w:t xml:space="preserve"> даст возможность получить не менее широкий спектр информации, не представленной в текущей </w:t>
      </w:r>
      <w:r w:rsidRPr="00775C36">
        <w:rPr>
          <w:b/>
          <w:color w:val="000000"/>
        </w:rPr>
        <w:t>статистической</w:t>
      </w:r>
      <w:r>
        <w:t xml:space="preserve"> отчетности и расширить информационную базу для интернациональных сопоставлений.</w:t>
      </w:r>
    </w:p>
    <w:p w:rsidR="00267AA5" w:rsidRDefault="00267AA5" w:rsidP="001578F1">
      <w:pPr>
        <w:jc w:val="both"/>
      </w:pPr>
      <w:r>
        <w:t xml:space="preserve">Программа </w:t>
      </w:r>
      <w:r w:rsidRPr="00775C36">
        <w:rPr>
          <w:b/>
          <w:color w:val="000000"/>
        </w:rPr>
        <w:t>ВСХП-2016</w:t>
      </w:r>
      <w:r>
        <w:t xml:space="preserve"> содержит в себе показатели: о размерах общей земельной площади, структуре и применении сельскохозяйственных угодий, в т. ч. мелиорированных, демографической характеристике объектов сельскохозяйственной </w:t>
      </w:r>
      <w:r w:rsidRPr="00775C36">
        <w:rPr>
          <w:b/>
          <w:color w:val="000000"/>
        </w:rPr>
        <w:t>переписи</w:t>
      </w:r>
      <w:r>
        <w:t xml:space="preserve"> и занятости в сельском хозяйстве, площадей сельскохозяйственных культур и плодово-ягодных насаждений по видам, поголовье скота и птицы по видам, товарности сельскохозяйственного производства, наличии машин и оборудования и др.</w:t>
      </w:r>
    </w:p>
    <w:p w:rsidR="00267AA5" w:rsidRDefault="00267AA5" w:rsidP="001578F1">
      <w:pPr>
        <w:jc w:val="both"/>
      </w:pPr>
      <w:r>
        <w:t xml:space="preserve">Участниками </w:t>
      </w:r>
      <w:r w:rsidRPr="00775C36">
        <w:rPr>
          <w:b/>
          <w:color w:val="000000"/>
        </w:rPr>
        <w:t>ВСХП-2016</w:t>
      </w:r>
      <w:r>
        <w:t xml:space="preserve"> станут сельскохозяйственные организации, крестьянские (фермерские) хозяйства, индивидуальные предприниматели, владельцы земельных участков, предназначенных для ведения личного подсобного хозяйства и персонального жилищного возведения, кроме этого дачники, садоводы и огородники. Альтернативным источником информации являются сведения, находящиеся в ресурсах предприятиях технической инвентаризации.</w:t>
      </w:r>
    </w:p>
    <w:p w:rsidR="00267AA5" w:rsidRDefault="00267AA5" w:rsidP="001578F1">
      <w:pPr>
        <w:jc w:val="both"/>
      </w:pPr>
      <w:hyperlink r:id="rId26" w:history="1">
        <w:r>
          <w:rPr>
            <w:rStyle w:val="Hyperlink"/>
          </w:rPr>
          <w:t>http://ryb.ru/2015/07/18/117320</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24" w:name="_Toc425152483"/>
      <w:r>
        <w:t>Новости Сочи (Сочи), 18.07.2015, Плодово-выгодная торговля</w:t>
      </w:r>
      <w:bookmarkEnd w:id="24"/>
    </w:p>
    <w:p w:rsidR="00267AA5" w:rsidRDefault="00267AA5" w:rsidP="001578F1">
      <w:pPr>
        <w:jc w:val="both"/>
      </w:pPr>
      <w:r>
        <w:t>Характерная летняя картинка: на бегу из автобуса по пути домой сочинцы притормаживают у небольшого фруктово-овощного ларька, интересуются ценой, покупают немного свежей ягоды или кило помидоров и продолжают свой торопливый путь. И хотя за заборами жителей предгорных поселков, да и в самом Сочи и Адлере, то и дело дразнят наливные бока яблок, ароматные краснощекие персики, мушмула, обеспеченность здравниц и санаториев местными фруктами-ягодами еще далеко не стопроцентная.</w:t>
      </w:r>
    </w:p>
    <w:p w:rsidR="00267AA5" w:rsidRDefault="00267AA5" w:rsidP="001578F1">
      <w:pPr>
        <w:jc w:val="both"/>
      </w:pPr>
      <w:r>
        <w:t xml:space="preserve"> Тем не менее взятый государством курс на импортозамещение уже приносит определенный результат. Чтобы убедиться в этом, до</w:t>
      </w:r>
      <w:r w:rsidRPr="00775C36">
        <w:rPr>
          <w:b/>
          <w:color w:val="000000"/>
        </w:rPr>
        <w:t>статочно</w:t>
      </w:r>
      <w:r>
        <w:t xml:space="preserve"> побывать на продуктовом рынке, где абрикосовые и алычовые котировки гораздо важнее иных валют.</w:t>
      </w:r>
    </w:p>
    <w:p w:rsidR="00267AA5" w:rsidRDefault="00267AA5" w:rsidP="001578F1">
      <w:pPr>
        <w:jc w:val="both"/>
      </w:pPr>
      <w:r>
        <w:t xml:space="preserve"> Адлер, восемь утра. Иду по Центральному рынку и наслаждаюсь воздухом, который пропитан неповторимой смесью запахов - дынь и меда...и специй. Глаз радует изобилие овощей, ягод и фруктов на прилавках. Кажется, есть все, чего душа пожелает. Дефицита нет, это точно. Сразу можно сказать, что от отсутствия заграничных плодов, не страдаем. Рядом раздается звонкий детский голосок:</w:t>
      </w:r>
    </w:p>
    <w:p w:rsidR="00267AA5" w:rsidRDefault="00267AA5" w:rsidP="001578F1">
      <w:pPr>
        <w:jc w:val="both"/>
      </w:pPr>
      <w:r>
        <w:t xml:space="preserve"> - Мама, смотри, какие красивые и пушистые яблоки!</w:t>
      </w:r>
    </w:p>
    <w:p w:rsidR="00267AA5" w:rsidRDefault="00267AA5" w:rsidP="001578F1">
      <w:pPr>
        <w:jc w:val="both"/>
      </w:pPr>
      <w:r>
        <w:t xml:space="preserve"> - Сыночек, это же персики, - поправляет его молодая женщина. Видимо, приехали с севера.</w:t>
      </w:r>
    </w:p>
    <w:p w:rsidR="00267AA5" w:rsidRDefault="00267AA5" w:rsidP="001578F1">
      <w:pPr>
        <w:jc w:val="both"/>
      </w:pPr>
      <w:r>
        <w:t xml:space="preserve"> - Мамочка, купи.</w:t>
      </w:r>
    </w:p>
    <w:p w:rsidR="00267AA5" w:rsidRDefault="00267AA5" w:rsidP="001578F1">
      <w:pPr>
        <w:jc w:val="both"/>
      </w:pPr>
      <w:r>
        <w:t xml:space="preserve"> На смуглом лице продавца расплывается довольная белозубая улыбка: детям трудно отказать. Тут и я подключаюсь:</w:t>
      </w:r>
    </w:p>
    <w:p w:rsidR="00267AA5" w:rsidRDefault="00267AA5" w:rsidP="001578F1">
      <w:pPr>
        <w:jc w:val="both"/>
      </w:pPr>
      <w:r>
        <w:t xml:space="preserve"> - А ваши персики, откуда родом?</w:t>
      </w:r>
    </w:p>
    <w:p w:rsidR="00267AA5" w:rsidRDefault="00267AA5" w:rsidP="001578F1">
      <w:pPr>
        <w:jc w:val="both"/>
      </w:pPr>
      <w:r>
        <w:t xml:space="preserve"> - Из Лазаревского района. Берите, не пожалеете. Никакой химии, это наши, "Красная горка", не импортные.</w:t>
      </w:r>
    </w:p>
    <w:p w:rsidR="00267AA5" w:rsidRDefault="00267AA5" w:rsidP="001578F1">
      <w:pPr>
        <w:jc w:val="both"/>
      </w:pPr>
      <w:r>
        <w:t xml:space="preserve"> Персики, правда, на загляденье. Плюшевые, нежные, с аппетитным бочком. Рука так и тянется к кошельку. Подобревший хозяин прилавка охотно рассказывает, что изСергей Поля по пятницам к пяти утра приезжают его дальние родственники. У них большой сад и этот год выдался весьма урожайным. Самим им стоять, продавать излишки выращенного некогда, а он на пенсии, почему бы и нет. Ранним утром, как рассказал мой собеседник, на пятачке перед рынком торговля идет не менее оживленная, чем днем. За только что сорванными плодами приезжают закупщики кафе, ресторанов, реализаторы. В принципе, довольны обе стороны.</w:t>
      </w:r>
    </w:p>
    <w:p w:rsidR="00267AA5" w:rsidRDefault="00267AA5" w:rsidP="001578F1">
      <w:pPr>
        <w:jc w:val="both"/>
      </w:pPr>
      <w:r>
        <w:t xml:space="preserve"> По наблюдениям Ашота в этом году местных фруктов и ягод стало больше. Владельцы ЛПХ определенно увеличили объемы, воспользовавшись отсутствием засилья импорта. Конечно, везут не только из Большого Сочи, но и со всей Кубани, а также соседней Адыгеи. Лук, чеснок, молодой картофель. Зелень - из Абхазии. Настоящее золотое дно - кукуруза, которая, к примеру, в предгорных районах Кубани стоит 7 рублей, а на рынке в Сочи - 20-25 рублей.</w:t>
      </w:r>
    </w:p>
    <w:p w:rsidR="00267AA5" w:rsidRDefault="00267AA5" w:rsidP="001578F1">
      <w:pPr>
        <w:jc w:val="both"/>
      </w:pPr>
      <w:r>
        <w:t xml:space="preserve"> Чуть дальше на набережной расположились торговцы живностью. Сочинцы - народ сметливый, и быстро сообразили, что гуси, утки, кролики, другая мелкая живность, - будут востребованы. Все думают о будущем, потому приобретают молодняк, стараясь выбирать высокопродуктивные породы. По большому счету можно спокойно жить без телевизора и компьютера, а молоко, мясо, яйца нужны всегда и всем. А сейчас главное не упустить момент и воспользоваться возможностью.</w:t>
      </w:r>
    </w:p>
    <w:p w:rsidR="00267AA5" w:rsidRDefault="00267AA5" w:rsidP="001578F1">
      <w:pPr>
        <w:jc w:val="both"/>
      </w:pPr>
      <w:r>
        <w:t xml:space="preserve"> Еще задолго до начала экономических войн между Россией и Западом, мэр Сочи призывал развивать личные подсобные хозяйства, использовать любую возможность, чтобы вырастить свое. На многочисленных встречах с жителями сельской местности он не уставал напоминать, что нужно использовать субтропический климат, где даже пни расцветают. Что нужно не бояться кредитов, которые предоставляет государство через "Россельхозбанк". Он напоминал, что Сочи в советские годы тоже отчитывался перед государством за сданную сельхозпродукцию, и были планы, были обязательства... А сегодня никто никого не понуждает. Есть понятие бизнеса, и в этой отрасли, нельзя не согласиться с Анатолием Николаевичем, есть огромная ниша, которая требует заполнения. Кроме того, развитию сельского хозяйства уделяется большое внимание на краевом уровне. На поддержку этой отрасли выделяются серьезные средства. И земли, и рынка хватит всем, главное, что российский потребитель ждет и фруктов, и овощей под брендом "Произведено на Кубани". В планах краевых властей создание продуктовых элеваторов, чтобы обеспечить условия для гарантированного сбыта селянами своей продукции. По факту предлагается реализовать то, о чем так много говорили: создать инфраструктуру, которая напрямую соединит производителей сельхозпродукции и торговые сети. Та самая формула: от грядки до прилавка. Без посредников, накручивающих свой процент. Ведь лет тридцать назад так и было, кто, не сидел сложа руки, а собирал в горах алычу, терновку за сезон и сдавал за 15-30 копеек за килограмм, в итоге зарабатывали прилично. Так что продуктовые элеваторы для садоводов-овощеводов - это надежда на лучшую жизнь.</w:t>
      </w:r>
    </w:p>
    <w:p w:rsidR="00267AA5" w:rsidRDefault="00267AA5" w:rsidP="001578F1">
      <w:pPr>
        <w:jc w:val="both"/>
      </w:pPr>
      <w:r>
        <w:t xml:space="preserve"> Этого ждут и многие пчеловоды, которым хочется более справедливых цен за свой труд. А пока соглашаются на те, что предлагают заезжие заготовители. К</w:t>
      </w:r>
      <w:r w:rsidRPr="00775C36">
        <w:rPr>
          <w:b/>
          <w:color w:val="000000"/>
        </w:rPr>
        <w:t>стати</w:t>
      </w:r>
      <w:r>
        <w:t>, представители небольших фирм, к примеру, кондитерских, использующих в своем производстве фрукты-овощи, наши села навещают. Сейчас активно скупают урожай груши-дички. Скорее всего, для засушки. Компот из сухофруктов - это неотъемлемый напиток в наших столовых. Неизменным товаром на курорте остаются пастила, чурчхела, так что проблем со сбытом нет. Такая торговля стоит свеч.</w:t>
      </w:r>
    </w:p>
    <w:p w:rsidR="00267AA5" w:rsidRDefault="00267AA5" w:rsidP="001578F1">
      <w:pPr>
        <w:jc w:val="both"/>
      </w:pPr>
      <w:r>
        <w:t xml:space="preserve"> Деньги, образно выражаясь, сыплются с деревьев. Собрать дикорастущие плоды, да и вырастить абрикос-персик гораздо легче, нежели помидор. Единственная загвоздка - цена. Но будем надеяться, что с возрождением заготконтор плодово-ягодный сбыт станет плодово-выгодным, а мы, потребители, будем есть свое, кубанское.</w:t>
      </w:r>
    </w:p>
    <w:p w:rsidR="00267AA5" w:rsidRDefault="00267AA5" w:rsidP="001578F1">
      <w:pPr>
        <w:jc w:val="both"/>
      </w:pPr>
      <w:r>
        <w:t>Татьяна Калинченко.</w:t>
      </w:r>
    </w:p>
    <w:p w:rsidR="00267AA5" w:rsidRDefault="00267AA5" w:rsidP="001578F1">
      <w:pPr>
        <w:jc w:val="both"/>
      </w:pPr>
      <w:r>
        <w:t>А в это время...</w:t>
      </w:r>
    </w:p>
    <w:p w:rsidR="00267AA5" w:rsidRDefault="00267AA5" w:rsidP="001578F1">
      <w:pPr>
        <w:jc w:val="both"/>
      </w:pPr>
      <w:r>
        <w:t xml:space="preserve"> В середине июля во многих российских городах отмечают День огурца. Самый известный из них проходит в Суздале, в этом году его отпразднуют уже 15-й раз. Чествуют огурец в Истобинске Кировской области, в подмосковных Луховицах, в станице Багаевская Ростовской области, в деревне Демидово на Смоленщине.</w:t>
      </w:r>
    </w:p>
    <w:p w:rsidR="00267AA5" w:rsidRDefault="00267AA5" w:rsidP="001578F1">
      <w:pPr>
        <w:jc w:val="both"/>
      </w:pPr>
      <w:r>
        <w:t xml:space="preserve"> На территории России в 2014 году под огурцы было занято 70,5 тысяч гектара открытого грунта. При этом большую часть - 89,4% - посеяли россияне на своих огородах, дачах, загородных участках. А в сельскохозяйственных организациях преобладает выращивание огурцов закрытого грунта. В прошлом году валовый сбор огурцов (открытого и закрытого грунта) в хозяйствах всех категорий составил 1820 тысяч тонн.</w:t>
      </w:r>
    </w:p>
    <w:p w:rsidR="00267AA5" w:rsidRDefault="00267AA5" w:rsidP="001578F1">
      <w:pPr>
        <w:jc w:val="both"/>
      </w:pPr>
      <w:r>
        <w:t xml:space="preserve">Лидерами по валовому сбору огурцов (открытого и закрытого грунта) стали Кабардино-Балкария, где собрали 94,6 тысячи тонн, и Краснодарский край, аграрии которого вырастили 90,2 тысячи тонн, сообщает пресс-центр </w:t>
      </w:r>
      <w:r w:rsidRPr="00775C36">
        <w:rPr>
          <w:b/>
          <w:color w:val="000000"/>
        </w:rPr>
        <w:t xml:space="preserve">Всероссийской сельскохозяйственной переписи </w:t>
      </w:r>
      <w:r>
        <w:t>2016 года.</w:t>
      </w:r>
    </w:p>
    <w:p w:rsidR="00267AA5" w:rsidRDefault="00267AA5" w:rsidP="001578F1">
      <w:pPr>
        <w:jc w:val="both"/>
      </w:pPr>
      <w:hyperlink r:id="rId27" w:history="1">
        <w:r>
          <w:rPr>
            <w:rStyle w:val="Hyperlink"/>
          </w:rPr>
          <w:t>http://www.sochi-news.ru/node/11002</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25" w:name="_Toc425152484"/>
      <w:r>
        <w:t>Романовский вестник # ст. Романовская (ст. Романовская), 18.07.2015, Поддержка донским земледельцам</w:t>
      </w:r>
      <w:bookmarkEnd w:id="25"/>
    </w:p>
    <w:p w:rsidR="00267AA5" w:rsidRDefault="00267AA5" w:rsidP="001578F1">
      <w:pPr>
        <w:jc w:val="both"/>
      </w:pPr>
      <w:r>
        <w:t>Результаты труда в растениеводстве зависят от многих факторов, поэтому земледельцу требуется крепкое плечо, опора, и дает ее государство.</w:t>
      </w:r>
    </w:p>
    <w:p w:rsidR="00267AA5" w:rsidRDefault="00267AA5" w:rsidP="001578F1">
      <w:pPr>
        <w:jc w:val="both"/>
      </w:pPr>
      <w:r>
        <w:t>В этом году селяне Ростовской области получат без малого миллиард рублей субсидий по кредитам на развитие растениеводства. По данным областного минсельхозпрода, объем федеральной поддержки земледельцам региона в 2015 году увеличен до 772,4 миллиона рублей, а софинасирование из областного бюджета составляет почти 154 миллиона. Из этих средств донским аграриям, получившим кредиты на проведение полевых работ, возместят часть процентной ставки.</w:t>
      </w:r>
    </w:p>
    <w:p w:rsidR="00267AA5" w:rsidRDefault="00267AA5" w:rsidP="001578F1">
      <w:pPr>
        <w:jc w:val="both"/>
      </w:pPr>
      <w:r>
        <w:t>"Донским сельхозпроизводителям нужна поддержка со стороны государства. А чтобы она была более адресной и эффективной, надо иметь свежие, точные данные о состоянии дел в агросекторе, которые даст вторая Всероссийская сельхоз</w:t>
      </w:r>
      <w:r w:rsidRPr="00775C36">
        <w:rPr>
          <w:b/>
          <w:color w:val="000000"/>
        </w:rPr>
        <w:t>перепись</w:t>
      </w:r>
      <w:r>
        <w:t>. Подготовка к этому важнейшему национальному мероприятию идет уже полным ходом в городах и районах области", - рассказал руководитель Ростов</w:t>
      </w:r>
      <w:r w:rsidRPr="00775C36">
        <w:rPr>
          <w:b/>
          <w:color w:val="000000"/>
        </w:rPr>
        <w:t>стата</w:t>
      </w:r>
      <w:r>
        <w:t xml:space="preserve"> Петр Галунов. Он напомнил, что до начала сельхоз</w:t>
      </w:r>
      <w:r w:rsidRPr="00775C36">
        <w:rPr>
          <w:b/>
          <w:color w:val="000000"/>
        </w:rPr>
        <w:t>переписи</w:t>
      </w:r>
      <w:r>
        <w:t xml:space="preserve"> осталось чуть меньше года. Она начнется в области 1 июля и продлится до 15 августа 2016 года.</w:t>
      </w:r>
    </w:p>
    <w:p w:rsidR="00267AA5" w:rsidRDefault="00267AA5" w:rsidP="001578F1">
      <w:pPr>
        <w:jc w:val="both"/>
      </w:pPr>
      <w:r>
        <w:t xml:space="preserve">Территориальный орган государственной </w:t>
      </w:r>
      <w:r w:rsidRPr="00775C36">
        <w:rPr>
          <w:b/>
          <w:color w:val="000000"/>
        </w:rPr>
        <w:t>статистики</w:t>
      </w:r>
      <w:r>
        <w:t xml:space="preserve"> по Ростовской области (Ростов</w:t>
      </w:r>
      <w:r w:rsidRPr="00775C36">
        <w:rPr>
          <w:b/>
          <w:color w:val="000000"/>
        </w:rPr>
        <w:t>стат</w:t>
      </w:r>
      <w:r>
        <w:t>)</w:t>
      </w:r>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26" w:name="_Toc425152485"/>
      <w:r>
        <w:t>Наша жизнь # Ракитное (Белгород), 18.07.2015, Продолжается подготовка к проведению Всероссийской сельскохозяйственной переписи</w:t>
      </w:r>
      <w:bookmarkEnd w:id="26"/>
    </w:p>
    <w:p w:rsidR="00267AA5" w:rsidRDefault="00267AA5" w:rsidP="001578F1">
      <w:pPr>
        <w:jc w:val="both"/>
      </w:pPr>
      <w:r>
        <w:t xml:space="preserve">В районе принято постановление администрации района от 25.06.2015 года № 73 "О подготовке проведения в Ракитянском районе </w:t>
      </w:r>
      <w:r w:rsidRPr="00775C36">
        <w:rPr>
          <w:b/>
          <w:color w:val="000000"/>
        </w:rPr>
        <w:t>Всероссийской сельскохозяйственной переписи</w:t>
      </w:r>
      <w:r>
        <w:t xml:space="preserve">", в котором определен состав комиссии по подготовке и проведению сельскохозяйственной </w:t>
      </w:r>
      <w:r w:rsidRPr="00775C36">
        <w:rPr>
          <w:b/>
          <w:color w:val="000000"/>
        </w:rPr>
        <w:t>переписи</w:t>
      </w:r>
      <w:r>
        <w:t xml:space="preserve"> и положение о комиссии. Соответствующими распорядительными документами в администрациях городских и сельских поселений образованы рабочие группы для организации работ по подготовке к проведению </w:t>
      </w:r>
      <w:r w:rsidRPr="00775C36">
        <w:rPr>
          <w:b/>
          <w:color w:val="000000"/>
        </w:rPr>
        <w:t>переписи</w:t>
      </w:r>
      <w:r>
        <w:t xml:space="preserve"> и информационно-разъяснительной работы среди населения. По состоянию на 1 июля сформированы списки по личным подсобным и другим индивидуальным хозяйствам граждан, садоводческим, огородническим и дачным некоммерческим объединениям, которые в период с 1 по 15 сентября 2015 года уточнят временные </w:t>
      </w:r>
      <w:r w:rsidRPr="00775C36">
        <w:rPr>
          <w:b/>
          <w:color w:val="000000"/>
        </w:rPr>
        <w:t>переписные</w:t>
      </w:r>
      <w:r>
        <w:t xml:space="preserve"> работники - регистраторы.</w:t>
      </w:r>
    </w:p>
    <w:p w:rsidR="00267AA5" w:rsidRDefault="00267AA5" w:rsidP="001578F1">
      <w:pPr>
        <w:jc w:val="both"/>
      </w:pPr>
      <w:r>
        <w:t xml:space="preserve">Их задача - сбор сведений об объектах </w:t>
      </w:r>
      <w:r w:rsidRPr="00775C36">
        <w:rPr>
          <w:b/>
          <w:color w:val="000000"/>
        </w:rPr>
        <w:t>переписи</w:t>
      </w:r>
      <w:r>
        <w:t xml:space="preserve"> личных подсобных хозяйств в поселках городского типа и участков садоводческих, огороднических и дачных некоммерческих объединений граждан, а также проверка состояния адресного хозяйства в процессе обхода (наличие указателей названий улиц, номеров домов, квартир). Призываем граждан Ракитянского района обратить внимание на наличие таблички с номером дома на своем подворье или номера квартиры.</w:t>
      </w:r>
    </w:p>
    <w:p w:rsidR="00267AA5" w:rsidRDefault="00267AA5" w:rsidP="001578F1">
      <w:pPr>
        <w:jc w:val="both"/>
      </w:pPr>
      <w:r>
        <w:t>Кандидатуры на должность регистраторов рассматриваются уже сегодня, подробную информацию можно получить по телефону 55-3-40.</w:t>
      </w:r>
    </w:p>
    <w:p w:rsidR="00267AA5" w:rsidRDefault="00267AA5" w:rsidP="001578F1">
      <w:pPr>
        <w:jc w:val="both"/>
      </w:pPr>
      <w:r>
        <w:t xml:space="preserve">На сайте органов местного самоуправления Ракитянского района rakitnoeadm.ru создан специальный раздел, посвященный </w:t>
      </w:r>
      <w:r w:rsidRPr="00775C36">
        <w:rPr>
          <w:b/>
          <w:color w:val="000000"/>
        </w:rPr>
        <w:t>переписи</w:t>
      </w:r>
      <w:r>
        <w:t xml:space="preserve">, в котором размещены нормативно-правовые документы, новости и информация для СМИ. Для того, чтобы достойно провести </w:t>
      </w:r>
      <w:r w:rsidRPr="00775C36">
        <w:rPr>
          <w:b/>
          <w:color w:val="000000"/>
        </w:rPr>
        <w:t xml:space="preserve">Всероссийскую сельскохозяйственную перепись </w:t>
      </w:r>
      <w:r>
        <w:t>2016 года в нашем районе, важен серьезный подход каждого ее участника, независимо от должности и местонахождения. Мероприятие государственного значения привлечет внимание к нуждам села, позволит выработать более эффективную программу изменения ситуации в сельском хозяйстве, даст новый импульс развитию экономики в целом.</w:t>
      </w:r>
    </w:p>
    <w:p w:rsidR="00267AA5" w:rsidRDefault="00267AA5" w:rsidP="001578F1">
      <w:pPr>
        <w:jc w:val="both"/>
      </w:pPr>
      <w:r>
        <w:t>Подразделение Белгород</w:t>
      </w:r>
      <w:r w:rsidRPr="00775C36">
        <w:rPr>
          <w:b/>
          <w:color w:val="000000"/>
        </w:rPr>
        <w:t>стата</w:t>
      </w:r>
      <w:r>
        <w:t xml:space="preserve"> в п. Ракитное.</w:t>
      </w:r>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27" w:name="_Toc425152486"/>
      <w:r>
        <w:t>Наша жизнь # Ракитное (Белгород), 18.07.2015, Подготовка к ВСХП-2016 идет полным ходом</w:t>
      </w:r>
      <w:bookmarkEnd w:id="27"/>
    </w:p>
    <w:p w:rsidR="00267AA5" w:rsidRDefault="00267AA5" w:rsidP="001578F1">
      <w:pPr>
        <w:jc w:val="both"/>
      </w:pPr>
      <w:r>
        <w:t xml:space="preserve">Первого июля в Краснояружском районе состоялось первое заседание комиссии по подготовке к проведению </w:t>
      </w:r>
      <w:r w:rsidRPr="00775C36">
        <w:rPr>
          <w:b/>
          <w:color w:val="000000"/>
        </w:rPr>
        <w:t xml:space="preserve">Всероссийской сельскохозяйственной переписи </w:t>
      </w:r>
      <w:r>
        <w:t xml:space="preserve">2016 года на территории района. На заседании обсуждались цели и задачи сельскохозяйственной </w:t>
      </w:r>
      <w:r w:rsidRPr="00775C36">
        <w:rPr>
          <w:b/>
          <w:color w:val="000000"/>
        </w:rPr>
        <w:t>переписи</w:t>
      </w:r>
      <w:r>
        <w:t xml:space="preserve">, утвержден план работы комиссии на 2015 год, распределены обязанности членов комиссии по проведению </w:t>
      </w:r>
      <w:r w:rsidRPr="00775C36">
        <w:rPr>
          <w:b/>
          <w:color w:val="000000"/>
        </w:rPr>
        <w:t>ВСХП</w:t>
      </w:r>
      <w:r>
        <w:t xml:space="preserve"> 2016 года, рассмотрены первоочередные вопросы по ее подготовке. О том, как идет подготовка и как необходимо построить работу по организации </w:t>
      </w:r>
      <w:r w:rsidRPr="00775C36">
        <w:rPr>
          <w:b/>
          <w:color w:val="000000"/>
        </w:rPr>
        <w:t>переписи</w:t>
      </w:r>
      <w:r>
        <w:t>, рассказала в своем выступлении руководитель подразделения Белгород</w:t>
      </w:r>
      <w:r w:rsidRPr="00775C36">
        <w:rPr>
          <w:b/>
          <w:color w:val="000000"/>
        </w:rPr>
        <w:t>стата</w:t>
      </w:r>
      <w:r>
        <w:t xml:space="preserve"> в п. Красная Яруга В.М. Галеженко. Как сообщила Валентина Михайловна, сельскохозяйственная </w:t>
      </w:r>
      <w:r w:rsidRPr="00775C36">
        <w:rPr>
          <w:b/>
          <w:color w:val="000000"/>
        </w:rPr>
        <w:t>перепись</w:t>
      </w:r>
      <w:r>
        <w:t xml:space="preserve"> проводится раз в 10 лет, соответственно, последняя была в 2006 году. На этот раз она пройдет с 1 июля по 15 августа 2016 года. Но подготовительные мероприятия в органах </w:t>
      </w:r>
      <w:r w:rsidRPr="00775C36">
        <w:rPr>
          <w:b/>
          <w:color w:val="000000"/>
        </w:rPr>
        <w:t>статистики</w:t>
      </w:r>
      <w:r>
        <w:t xml:space="preserve"> ведутся еще с 2014 года. На территории района подготовка к проведению </w:t>
      </w:r>
      <w:r w:rsidRPr="00775C36">
        <w:rPr>
          <w:b/>
          <w:color w:val="000000"/>
        </w:rPr>
        <w:t>ВСХП-2016</w:t>
      </w:r>
      <w:r>
        <w:t xml:space="preserve"> проходит согласно утвержденному плану мероприятий на 2015 год.</w:t>
      </w:r>
    </w:p>
    <w:p w:rsidR="00267AA5" w:rsidRDefault="00267AA5" w:rsidP="001578F1">
      <w:pPr>
        <w:jc w:val="both"/>
      </w:pPr>
      <w:r>
        <w:t>Рассмотрен вопрос об организации подбора регистраторов для уточнения списков садоводческих, огороднических объединений граждан, личных подсобных хозяйств городского поселения.</w:t>
      </w:r>
    </w:p>
    <w:p w:rsidR="00267AA5" w:rsidRDefault="00267AA5" w:rsidP="001578F1">
      <w:pPr>
        <w:jc w:val="both"/>
      </w:pPr>
      <w:r>
        <w:t xml:space="preserve">Председатель комиссии Л.А. Солошенко отметила, что предстоящая </w:t>
      </w:r>
      <w:r w:rsidRPr="00775C36">
        <w:rPr>
          <w:b/>
          <w:color w:val="000000"/>
        </w:rPr>
        <w:t>перепись</w:t>
      </w:r>
      <w:r>
        <w:t xml:space="preserve"> - это своего рода сплошная инвентаризация всего агропромышленного комплекса. Она подчеркнула, что членам комиссии предстоит выработать механизмы, по которым необходимо организовать работу по подготовке к </w:t>
      </w:r>
      <w:r w:rsidRPr="00775C36">
        <w:rPr>
          <w:b/>
          <w:color w:val="000000"/>
        </w:rPr>
        <w:t>переписи</w:t>
      </w:r>
      <w:r>
        <w:t>.</w:t>
      </w:r>
    </w:p>
    <w:p w:rsidR="00267AA5" w:rsidRDefault="00267AA5" w:rsidP="001578F1">
      <w:pPr>
        <w:jc w:val="both"/>
      </w:pPr>
      <w:r>
        <w:t xml:space="preserve">В ходе заседания его участники попытались определить, что необходимо сделать уже сейчас, на первом этапе. В итоге они пришли к единому мнению: первым делом нужно составить списки сельскохозяйственных объектов, которые подлежат </w:t>
      </w:r>
      <w:r w:rsidRPr="00775C36">
        <w:rPr>
          <w:b/>
          <w:color w:val="000000"/>
        </w:rPr>
        <w:t>переписи</w:t>
      </w:r>
      <w:r>
        <w:t>.</w:t>
      </w:r>
    </w:p>
    <w:p w:rsidR="00267AA5" w:rsidRDefault="00267AA5" w:rsidP="001578F1">
      <w:pPr>
        <w:jc w:val="both"/>
      </w:pPr>
      <w:r>
        <w:t xml:space="preserve">Кроме того, было отмечено, что необходимо провести большую разъяснительную работу среди населения. Люди должны знать, для чего к ним придут </w:t>
      </w:r>
      <w:r w:rsidRPr="00775C36">
        <w:rPr>
          <w:b/>
          <w:color w:val="000000"/>
        </w:rPr>
        <w:t>переписчики</w:t>
      </w:r>
      <w:r>
        <w:t xml:space="preserve"> и с какой целью проводится сельскохозяйственная </w:t>
      </w:r>
      <w:r w:rsidRPr="00775C36">
        <w:rPr>
          <w:b/>
          <w:color w:val="000000"/>
        </w:rPr>
        <w:t>перепись</w:t>
      </w:r>
      <w:r>
        <w:t>. Подразделение Белгород</w:t>
      </w:r>
      <w:r w:rsidRPr="00775C36">
        <w:rPr>
          <w:b/>
          <w:color w:val="000000"/>
        </w:rPr>
        <w:t>стата</w:t>
      </w:r>
      <w:r>
        <w:t xml:space="preserve"> в п. Красная Яруга.</w:t>
      </w:r>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28" w:name="_Toc425152487"/>
      <w:r>
        <w:t>Грани # Новочебоксарск (Новочебоксарск), 18.07.2015, Как живешь, деревня?</w:t>
      </w:r>
      <w:bookmarkEnd w:id="28"/>
    </w:p>
    <w:p w:rsidR="00267AA5" w:rsidRDefault="00267AA5" w:rsidP="001578F1">
      <w:pPr>
        <w:jc w:val="both"/>
      </w:pPr>
      <w:r>
        <w:t xml:space="preserve">В Ольдееве в рамках </w:t>
      </w:r>
      <w:r w:rsidRPr="00775C36">
        <w:rPr>
          <w:b/>
          <w:color w:val="000000"/>
        </w:rPr>
        <w:t xml:space="preserve">Всероссийской сельскохозяйственной переписи </w:t>
      </w:r>
      <w:r>
        <w:t>посчитали всех животных, находящихся в хозяйствах деревенских жителей.</w:t>
      </w:r>
    </w:p>
    <w:p w:rsidR="00267AA5" w:rsidRDefault="00267AA5" w:rsidP="001578F1">
      <w:pPr>
        <w:jc w:val="both"/>
      </w:pPr>
      <w:r>
        <w:t xml:space="preserve">В </w:t>
      </w:r>
      <w:r w:rsidRPr="00775C36">
        <w:rPr>
          <w:b/>
          <w:color w:val="000000"/>
        </w:rPr>
        <w:t>переписи</w:t>
      </w:r>
      <w:r>
        <w:t xml:space="preserve"> участвовали представители администрации города, Новочебоксарской станции по борьбе с болезнями животных Госветслужбы Чувашии, ОМВД РФ по Новочебоксарску и сами жители.</w:t>
      </w:r>
    </w:p>
    <w:p w:rsidR="00267AA5" w:rsidRDefault="00267AA5" w:rsidP="001578F1">
      <w:pPr>
        <w:jc w:val="both"/>
      </w:pPr>
      <w:r>
        <w:t xml:space="preserve">Как рассказала "Граням" и.о. начальника станции по борьбе с болезнями животных Александра Кузьмина, </w:t>
      </w:r>
      <w:r w:rsidRPr="00775C36">
        <w:rPr>
          <w:b/>
          <w:color w:val="000000"/>
        </w:rPr>
        <w:t>статистические</w:t>
      </w:r>
      <w:r>
        <w:t xml:space="preserve"> данные будут подведены позже, а пока можно сказать, что Ольдеево живет совершенно деревенской жизнью, в которой есть и коровы, и козы, и куры. Последние водятся почти в каждом хозяйстве.</w:t>
      </w:r>
    </w:p>
    <w:p w:rsidR="00267AA5" w:rsidRDefault="00267AA5" w:rsidP="001578F1">
      <w:pPr>
        <w:jc w:val="both"/>
      </w:pPr>
      <w:r>
        <w:t xml:space="preserve">Нынешняя </w:t>
      </w:r>
      <w:r w:rsidRPr="00775C36">
        <w:rPr>
          <w:b/>
          <w:color w:val="000000"/>
        </w:rPr>
        <w:t>перепись</w:t>
      </w:r>
      <w:r>
        <w:t xml:space="preserve"> предварительная, настоящая пройдет в 2016 году под девизом "Село в порядке - страна в до</w:t>
      </w:r>
      <w:r w:rsidRPr="00775C36">
        <w:rPr>
          <w:b/>
          <w:color w:val="000000"/>
        </w:rPr>
        <w:t>статке</w:t>
      </w:r>
      <w:r>
        <w:t>!".</w:t>
      </w:r>
    </w:p>
    <w:p w:rsidR="00267AA5" w:rsidRDefault="00267AA5" w:rsidP="001578F1">
      <w:pPr>
        <w:jc w:val="both"/>
      </w:pPr>
      <w:r w:rsidRPr="00775C36">
        <w:rPr>
          <w:b/>
          <w:color w:val="000000"/>
        </w:rPr>
        <w:t>Перепись</w:t>
      </w:r>
      <w:r>
        <w:t xml:space="preserve"> даст полные и объективные данные об аграрном ресурсе страны, структуре сельхозпроизводства. В ходе этого масштабного мероприятия предстоит собрать информацию о демографической ситуации в деревнях, занятости населения, поголовье скота и птицы, наличии машин и тракторов.</w:t>
      </w:r>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29" w:name="_Toc425152488"/>
      <w:r>
        <w:t>Новое время # п.г.т. Большая Мурта (п.г.т. Большая Мурта), 18.07.2015, В РАЙОНЕ ПРОЙДЕТ ПЕРЕПИСЬ</w:t>
      </w:r>
      <w:bookmarkEnd w:id="29"/>
    </w:p>
    <w:p w:rsidR="00267AA5" w:rsidRDefault="00267AA5" w:rsidP="001578F1">
      <w:pPr>
        <w:jc w:val="both"/>
      </w:pPr>
      <w:r>
        <w:t xml:space="preserve">В администрации района принято постановление "О подготовке и проведении </w:t>
      </w:r>
      <w:r w:rsidRPr="00775C36">
        <w:rPr>
          <w:b/>
          <w:color w:val="000000"/>
        </w:rPr>
        <w:t xml:space="preserve">Всероссийской сельскохозяйственной переписи </w:t>
      </w:r>
      <w:r>
        <w:t>2016 года на территории Большемуртинского района".</w:t>
      </w:r>
    </w:p>
    <w:p w:rsidR="00267AA5" w:rsidRDefault="00267AA5" w:rsidP="001578F1">
      <w:pPr>
        <w:jc w:val="both"/>
      </w:pPr>
      <w:r>
        <w:t xml:space="preserve">Данная </w:t>
      </w:r>
      <w:r w:rsidRPr="00775C36">
        <w:rPr>
          <w:b/>
          <w:color w:val="000000"/>
        </w:rPr>
        <w:t>перепись</w:t>
      </w:r>
      <w:r>
        <w:t xml:space="preserve"> проводится на основании Федерального Закона "О </w:t>
      </w:r>
      <w:r w:rsidRPr="00775C36">
        <w:rPr>
          <w:b/>
          <w:color w:val="000000"/>
        </w:rPr>
        <w:t>Всероссийской сельскохозяйственной переписи</w:t>
      </w:r>
      <w:r>
        <w:t>", а также соответствующих постановлений правительства Российской Федерации и правительства Красноярского края и Устава Большемуртинского района.</w:t>
      </w:r>
    </w:p>
    <w:p w:rsidR="00267AA5" w:rsidRDefault="00267AA5" w:rsidP="001578F1">
      <w:pPr>
        <w:jc w:val="both"/>
      </w:pPr>
      <w:r>
        <w:t xml:space="preserve">Создана комиссия по подготовке и проведению </w:t>
      </w:r>
      <w:r w:rsidRPr="00775C36">
        <w:rPr>
          <w:b/>
          <w:color w:val="000000"/>
        </w:rPr>
        <w:t>переписи</w:t>
      </w:r>
      <w:r>
        <w:t>, которую возглавляет заместитель главы администрации района, начальник отдела сельского хозяйства и продовольствия администрации Рахманкулов Николай Николаевич. Данная комиссия займется разработкой соответствующего плана по реализации мероприятий этой важной кампании.</w:t>
      </w:r>
    </w:p>
    <w:p w:rsidR="00267AA5" w:rsidRDefault="00267AA5" w:rsidP="001578F1">
      <w:pPr>
        <w:jc w:val="both"/>
      </w:pPr>
      <w:r>
        <w:t xml:space="preserve">Органам местного самоуправления в поселениях района рекомендовано оказывать содействие Уполномоченному по вопросам </w:t>
      </w:r>
      <w:r w:rsidRPr="00775C36">
        <w:rPr>
          <w:b/>
          <w:color w:val="000000"/>
        </w:rPr>
        <w:t xml:space="preserve">Всероссийской сельскохозяйственной переписи </w:t>
      </w:r>
      <w:r>
        <w:t xml:space="preserve">в Болыпемуртинском районе. Для этого необходимо предоставлять сведения для составления списков объектов сельскохозяйственной </w:t>
      </w:r>
      <w:r w:rsidRPr="00775C36">
        <w:rPr>
          <w:b/>
          <w:color w:val="000000"/>
        </w:rPr>
        <w:t>переписи</w:t>
      </w:r>
      <w:r>
        <w:t xml:space="preserve"> на основании данных учета личных подсобных хозяйств, а также привлекать граждан к сбору сведений об объектах сельскохозяйственной </w:t>
      </w:r>
      <w:r w:rsidRPr="00775C36">
        <w:rPr>
          <w:b/>
          <w:color w:val="000000"/>
        </w:rPr>
        <w:t>переписи</w:t>
      </w:r>
      <w:r>
        <w:t>.</w:t>
      </w:r>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30" w:name="_Toc425152489"/>
      <w:r>
        <w:t>Город Коммунар (gorodkommunar.ru) (Коммунар), 18.07.2015, В горадминистрации началась подготовка к сельскохозяйственной переписи</w:t>
      </w:r>
      <w:bookmarkEnd w:id="30"/>
    </w:p>
    <w:p w:rsidR="00267AA5" w:rsidRDefault="00267AA5" w:rsidP="001578F1">
      <w:pPr>
        <w:jc w:val="both"/>
      </w:pPr>
      <w:r>
        <w:t xml:space="preserve">От успешности развития отечественного сельского хозяйства напрямую зависит импортозамещение товаров и обеспечение продовольственной безопасности страны. На первом совещании комиссии по подготовке к </w:t>
      </w:r>
      <w:r w:rsidRPr="00775C36">
        <w:rPr>
          <w:b/>
          <w:color w:val="000000"/>
        </w:rPr>
        <w:t xml:space="preserve">Всероссийской сельскохозяйственной переписи </w:t>
      </w:r>
      <w:r>
        <w:t>2016 года, которое состоялось 14 июля в руководстве области, были утверждены план работы и распределение обязанностей меж членами комиссии.</w:t>
      </w:r>
    </w:p>
    <w:p w:rsidR="00267AA5" w:rsidRDefault="00267AA5" w:rsidP="001578F1">
      <w:pPr>
        <w:jc w:val="both"/>
      </w:pPr>
      <w:r>
        <w:t xml:space="preserve">В состав комиссии входят начальники и должностные лица органов местного самоуправления Таймырского муниципального района, начальники и сотрудники территориальных департаментов федеральных органов исполнительной власти, сотрудники дудинского отдельного отдела авиационного звена летного комплекса Норильского филиала ОАО "Авиакомпании "Таймыр"". Немалую сложность представляют множественность источников получения сведений, их различная ведомственная принадлежность. Этой категории респондентов нужно будет сообщить </w:t>
      </w:r>
      <w:r w:rsidRPr="00775C36">
        <w:rPr>
          <w:b/>
          <w:color w:val="000000"/>
        </w:rPr>
        <w:t>переписчику</w:t>
      </w:r>
      <w:r>
        <w:t xml:space="preserve"> общую площадь своего участка, площади сельскохозяйственных культур, а еще поведать о поголовье сельскохозяйственных животных, ежели таковые имеются.</w:t>
      </w:r>
    </w:p>
    <w:p w:rsidR="00267AA5" w:rsidRDefault="00267AA5" w:rsidP="001578F1">
      <w:pPr>
        <w:jc w:val="both"/>
      </w:pPr>
      <w:r>
        <w:t>В первый раз будет получена информация о доступности бюджетных средств и кредитных ресурсов. Объектами наблюдения станут сельскохозяйственные организации, личные подсобные хозяйства, крестьянские (фермерские) хозяйства и индивидуальные предприниматели, садоводческие, огороднические и дачные объединения. Она коснется всех сельхозпроизводителей - от личных подсобных хозяйств, дачников, садоводов, огородников до фермерских хозяйств и больших сельхозорганизаций.</w:t>
      </w:r>
    </w:p>
    <w:p w:rsidR="00267AA5" w:rsidRDefault="00267AA5" w:rsidP="001578F1">
      <w:pPr>
        <w:jc w:val="both"/>
      </w:pPr>
      <w:r>
        <w:t xml:space="preserve">Большие сельхозпредприятия в соответствии с федеральным законодательством должны сами заполнить формы на бумажном носителе либо в электронном виде в системе web-сбора </w:t>
      </w:r>
      <w:r w:rsidRPr="00775C36">
        <w:rPr>
          <w:b/>
          <w:color w:val="000000"/>
        </w:rPr>
        <w:t>Росстата</w:t>
      </w:r>
      <w:r>
        <w:t>.</w:t>
      </w:r>
    </w:p>
    <w:p w:rsidR="00267AA5" w:rsidRDefault="00267AA5" w:rsidP="001578F1">
      <w:pPr>
        <w:jc w:val="both"/>
      </w:pPr>
      <w:r w:rsidRPr="00775C36">
        <w:rPr>
          <w:b/>
          <w:color w:val="000000"/>
        </w:rPr>
        <w:t>Переписчики</w:t>
      </w:r>
      <w:r>
        <w:t xml:space="preserve"> пойдут по деревням и селам с современными планшетными компьютерами. К сбору сведений привлекут тольяттинцев.</w:t>
      </w:r>
    </w:p>
    <w:p w:rsidR="00267AA5" w:rsidRDefault="00267AA5" w:rsidP="001578F1">
      <w:pPr>
        <w:jc w:val="both"/>
      </w:pPr>
      <w:r w:rsidRPr="00775C36">
        <w:rPr>
          <w:b/>
          <w:color w:val="000000"/>
        </w:rPr>
        <w:t xml:space="preserve">Всероссийская сельскохозяйственная перепись </w:t>
      </w:r>
      <w:r>
        <w:t>не имеет и не может иметь фискальных последствий. Это обеспечивает полную конфиденциальность и обезличенность собираемых сведений. И, по мнению знатоков, несомненно поможет увеличить эффективность национальной аграрной политики и деятельность Минсельхоза в частности.</w:t>
      </w:r>
    </w:p>
    <w:p w:rsidR="00267AA5" w:rsidRDefault="00267AA5" w:rsidP="001578F1">
      <w:pPr>
        <w:jc w:val="both"/>
      </w:pPr>
      <w:hyperlink r:id="rId28" w:history="1">
        <w:r>
          <w:rPr>
            <w:rStyle w:val="Hyperlink"/>
          </w:rPr>
          <w:t>http://slawyanka.info/archives/286706</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31" w:name="_Toc425152490"/>
      <w:r>
        <w:t>ИА МАНГАЗЕЯ (mngz.ru) (Нижневартовск), 18.07.2015, Вехи сельскохозяйственной переписи: путь длиною в век</w:t>
      </w:r>
      <w:bookmarkEnd w:id="31"/>
    </w:p>
    <w:p w:rsidR="00267AA5" w:rsidRDefault="00267AA5" w:rsidP="001578F1">
      <w:pPr>
        <w:jc w:val="both"/>
      </w:pPr>
      <w:r>
        <w:t xml:space="preserve">Вехи сельскохозяйственной </w:t>
      </w:r>
      <w:r w:rsidRPr="00775C36">
        <w:rPr>
          <w:b/>
          <w:color w:val="000000"/>
        </w:rPr>
        <w:t>переписи</w:t>
      </w:r>
      <w:r>
        <w:t xml:space="preserve">: путь длиною в век1 июля 2016 года стартует крупнейшее </w:t>
      </w:r>
      <w:r w:rsidRPr="00775C36">
        <w:rPr>
          <w:b/>
          <w:color w:val="000000"/>
        </w:rPr>
        <w:t>статистическое</w:t>
      </w:r>
      <w:r>
        <w:t xml:space="preserve"> исследование - </w:t>
      </w:r>
      <w:r w:rsidRPr="00775C36">
        <w:rPr>
          <w:b/>
          <w:color w:val="000000"/>
        </w:rPr>
        <w:t>Всероссийская сельскохозяйственная перепись</w:t>
      </w:r>
      <w:r>
        <w:t xml:space="preserve">. Какими земельными ресурсами располагает российское сельское хозяйство, как они используются? Сколько и каких хозяйств в стране? Что растет на земле? Кто на ней трудится? Сколько в стране коров, лошадей, кур и других сельхозживотных? Эти и многие другие вопросы, касающиеся, в том числе, отечественной аграрной инфраструктуры, будут в фокусе внимания </w:t>
      </w:r>
      <w:r w:rsidRPr="00775C36">
        <w:rPr>
          <w:b/>
          <w:color w:val="000000"/>
        </w:rPr>
        <w:t>переписчиков</w:t>
      </w:r>
      <w:r>
        <w:t xml:space="preserve"> и их респондентов. </w:t>
      </w:r>
    </w:p>
    <w:p w:rsidR="00267AA5" w:rsidRDefault="00267AA5" w:rsidP="001578F1">
      <w:pPr>
        <w:jc w:val="both"/>
      </w:pPr>
      <w:r>
        <w:t xml:space="preserve">Удивительно, но факт - ровно за 100 лет до грядущего события наши предки, работавшие на земле, впервые отвечали на похожие вопросы: весной-летом 1916 года в нашей стране проходила первая сельскохозяйственная </w:t>
      </w:r>
      <w:r w:rsidRPr="00775C36">
        <w:rPr>
          <w:b/>
          <w:color w:val="000000"/>
        </w:rPr>
        <w:t>перепись</w:t>
      </w:r>
      <w:r>
        <w:t xml:space="preserve"> общегосударственного масштаба. В тот период страна была вовлечена в Первую мировую войну и сама </w:t>
      </w:r>
      <w:r w:rsidRPr="00775C36">
        <w:rPr>
          <w:b/>
          <w:color w:val="000000"/>
        </w:rPr>
        <w:t>перепись</w:t>
      </w:r>
      <w:r>
        <w:t xml:space="preserve"> проходила в тяжелой социальной обстановке, тем не менее, ее важность и экономическая осмысленность сомнению не подвергались. Ежедневная работа правительства, направленная, в том числе, и на обеспечение продовольствием действующей армии, требовала полных и точных </w:t>
      </w:r>
      <w:r w:rsidRPr="00775C36">
        <w:rPr>
          <w:b/>
          <w:color w:val="000000"/>
        </w:rPr>
        <w:t>статистических</w:t>
      </w:r>
      <w:r>
        <w:t xml:space="preserve"> данных. </w:t>
      </w:r>
    </w:p>
    <w:p w:rsidR="00267AA5" w:rsidRDefault="00267AA5" w:rsidP="001578F1">
      <w:pPr>
        <w:jc w:val="both"/>
      </w:pPr>
      <w:r>
        <w:t xml:space="preserve">Согласно организационному плану проведение </w:t>
      </w:r>
      <w:r w:rsidRPr="00775C36">
        <w:rPr>
          <w:b/>
          <w:color w:val="000000"/>
        </w:rPr>
        <w:t>переписи</w:t>
      </w:r>
      <w:r>
        <w:t xml:space="preserve"> предусматривалось во всех сельских местностях Российской Империи, кроме Финляндии, он предусматривал сочетание сплошной </w:t>
      </w:r>
      <w:r w:rsidRPr="00775C36">
        <w:rPr>
          <w:b/>
          <w:color w:val="000000"/>
        </w:rPr>
        <w:t>переписи</w:t>
      </w:r>
      <w:r>
        <w:t xml:space="preserve"> с выборочными обследованиями. Формы сплошной </w:t>
      </w:r>
      <w:r w:rsidRPr="00775C36">
        <w:rPr>
          <w:b/>
          <w:color w:val="000000"/>
        </w:rPr>
        <w:t>переписи</w:t>
      </w:r>
      <w:r>
        <w:t xml:space="preserve"> включали вопросы о населении, скоте и посевных площадях за 1916 год. В карточках выборочных </w:t>
      </w:r>
      <w:r w:rsidRPr="00775C36">
        <w:rPr>
          <w:b/>
          <w:color w:val="000000"/>
        </w:rPr>
        <w:t>переписей</w:t>
      </w:r>
      <w:r>
        <w:t xml:space="preserve"> содержались дополнительные вопросы, например, о посевах 1915 г., об учете наличного населения по возрастным группам, о запасах и расходовании продовольствия. В целом в процессе </w:t>
      </w:r>
      <w:r w:rsidRPr="00775C36">
        <w:rPr>
          <w:b/>
          <w:color w:val="000000"/>
        </w:rPr>
        <w:t>переписи</w:t>
      </w:r>
      <w:r>
        <w:t xml:space="preserve"> учитывались трудовые ресурсы, скот, посевные площади, запасы продовольственных и фуражных продуктов. </w:t>
      </w:r>
      <w:r w:rsidRPr="00775C36">
        <w:rPr>
          <w:b/>
          <w:color w:val="000000"/>
        </w:rPr>
        <w:t>Перепись</w:t>
      </w:r>
      <w:r>
        <w:t xml:space="preserve"> должна была определить земельный фонд, которым располагала страна. </w:t>
      </w:r>
    </w:p>
    <w:p w:rsidR="00267AA5" w:rsidRDefault="00267AA5" w:rsidP="001578F1">
      <w:pPr>
        <w:jc w:val="both"/>
      </w:pPr>
      <w:r>
        <w:t xml:space="preserve">К сожалению, в связи с военными действиями </w:t>
      </w:r>
      <w:r w:rsidRPr="00775C36">
        <w:rPr>
          <w:b/>
          <w:color w:val="000000"/>
        </w:rPr>
        <w:t>переписью</w:t>
      </w:r>
      <w:r>
        <w:t xml:space="preserve"> была охвачена не вся страна. Основные результаты </w:t>
      </w:r>
      <w:r w:rsidRPr="00775C36">
        <w:rPr>
          <w:b/>
          <w:color w:val="000000"/>
        </w:rPr>
        <w:t>переписи</w:t>
      </w:r>
      <w:r>
        <w:t xml:space="preserve"> 1916 г. были опубликованы уже в советское время и включали данные по 19 районам России, в том числе по 12 районам европейской территории России, 3 районам Северного Кавказа и 4 районам Зауралья, Сибири и Дальнего Востока. В состав этих районов входило 76 губерний, представлявших большую часть территории России, в них было зарегистрировано 19,2 млн отдельных хозяйств с населением 104,4 млн человек, в том числе 46,9 млн мужчин и 57,5 млн женщин. При этом в среднем на одно хозяйство приходилось 5,4 душ обоего пола. Население, не охваченное </w:t>
      </w:r>
      <w:r w:rsidRPr="00775C36">
        <w:rPr>
          <w:b/>
          <w:color w:val="000000"/>
        </w:rPr>
        <w:t>переписью</w:t>
      </w:r>
      <w:r>
        <w:t xml:space="preserve">, составило 28,3 млн человек, в том числе 22,4 млн человек городского населения. </w:t>
      </w:r>
    </w:p>
    <w:p w:rsidR="00267AA5" w:rsidRDefault="00267AA5" w:rsidP="001578F1">
      <w:pPr>
        <w:jc w:val="both"/>
      </w:pPr>
      <w:r>
        <w:t xml:space="preserve">Обследование 49 губерний европейской территории России, проведенное в разрезе отдельных категорий хозяйств, показало, что из общей посевной площади 89,3% приходилось на крестьянские хозяйства и 10,7% - на частновладельческие. При этом средние размеры посевов в частновладельческих хозяйствах примерно в 17 раз превышали средние размеры посевов в крестьянских хозяйствах. В целом по России, согласно данным </w:t>
      </w:r>
      <w:r w:rsidRPr="00775C36">
        <w:rPr>
          <w:b/>
          <w:color w:val="000000"/>
        </w:rPr>
        <w:t>переписи</w:t>
      </w:r>
      <w:r>
        <w:t xml:space="preserve">, на 100 душ населения приходилось 84,7 десятины посевной площади (в метрическом измерении одна десятина равна 1,0925 гектара, или 109,25 сотки), то есть чуть больше 92,5 сотки на человека. </w:t>
      </w:r>
    </w:p>
    <w:p w:rsidR="00267AA5" w:rsidRDefault="00267AA5" w:rsidP="001578F1">
      <w:pPr>
        <w:jc w:val="both"/>
      </w:pPr>
      <w:r>
        <w:t xml:space="preserve">Из общей площади посева 64,3% было занято под продовольственными культурами, 31,6% - под кормовыми, 3,5% - под масличными и 0,6% - под прочими культурами. Около 52% посевов приходилось на рожь и пшеницу и более 29% - на овес и ячмень. Поголовье крупного рогатого скота в России насчитывало 55,8 млн. голов, при этом около 44% поголовья составляли коровы. </w:t>
      </w:r>
    </w:p>
    <w:p w:rsidR="00267AA5" w:rsidRDefault="00267AA5" w:rsidP="001578F1">
      <w:pPr>
        <w:jc w:val="both"/>
      </w:pPr>
      <w:r>
        <w:t xml:space="preserve">Результаты </w:t>
      </w:r>
      <w:r w:rsidRPr="00775C36">
        <w:rPr>
          <w:b/>
          <w:color w:val="000000"/>
        </w:rPr>
        <w:t>переписи</w:t>
      </w:r>
      <w:r>
        <w:t xml:space="preserve"> 1916 г. показались Временному правительству недо</w:t>
      </w:r>
      <w:r w:rsidRPr="00775C36">
        <w:rPr>
          <w:b/>
          <w:color w:val="000000"/>
        </w:rPr>
        <w:t>статочно</w:t>
      </w:r>
      <w:r>
        <w:t xml:space="preserve"> надежными, и в 1917 году для их обновления была проведена новая сельскохозяйственная </w:t>
      </w:r>
      <w:r w:rsidRPr="00775C36">
        <w:rPr>
          <w:b/>
          <w:color w:val="000000"/>
        </w:rPr>
        <w:t>перепись</w:t>
      </w:r>
      <w:r>
        <w:t xml:space="preserve"> по расширенной программе, которая включала много разнообразных показателей: количество дворов, земли, рабочей силы (мужчины, женщины, подростки), скота, площади сенокосов, лесов, выгонов, количество инвентаря и т. п. </w:t>
      </w:r>
    </w:p>
    <w:p w:rsidR="00267AA5" w:rsidRDefault="00267AA5" w:rsidP="001578F1">
      <w:pPr>
        <w:jc w:val="both"/>
      </w:pPr>
      <w:r>
        <w:t xml:space="preserve">После Октябрьской революции 1917 года и изменения экономического уклада возникла необходимость в получении точных данных о численности населения РСФСР, его рабочего состояния и наличных экономических ресурсов страны и было принято решение о проведении всероссийской </w:t>
      </w:r>
      <w:r w:rsidRPr="00775C36">
        <w:rPr>
          <w:b/>
          <w:color w:val="000000"/>
        </w:rPr>
        <w:t>переписи</w:t>
      </w:r>
      <w:r>
        <w:t xml:space="preserve"> - демографическо-профессиональной </w:t>
      </w:r>
      <w:r w:rsidRPr="00775C36">
        <w:rPr>
          <w:b/>
          <w:color w:val="000000"/>
        </w:rPr>
        <w:t>переписи</w:t>
      </w:r>
      <w:r>
        <w:t xml:space="preserve"> населения, промышленной и сельскохозяйственной. Сельскохозяйственная </w:t>
      </w:r>
      <w:r w:rsidRPr="00775C36">
        <w:rPr>
          <w:b/>
          <w:color w:val="000000"/>
        </w:rPr>
        <w:t>перепись</w:t>
      </w:r>
      <w:r>
        <w:t xml:space="preserve"> проводилась на территории РСФСР и советских республик: Украинской, Киргизской, Башкирской, Туркестанской и Татарской. Она включала полностью все крестьянские общества, коммуны, артели, совхозы и все отдельно расположенные хозяйства. При этом </w:t>
      </w:r>
      <w:r w:rsidRPr="00775C36">
        <w:rPr>
          <w:b/>
          <w:color w:val="000000"/>
        </w:rPr>
        <w:t>перепись</w:t>
      </w:r>
      <w:r>
        <w:t xml:space="preserve"> учитывала только те хозяйства, которые имели на землях поселений полевые посевы. </w:t>
      </w:r>
    </w:p>
    <w:p w:rsidR="00267AA5" w:rsidRDefault="00267AA5" w:rsidP="001578F1">
      <w:pPr>
        <w:jc w:val="both"/>
      </w:pPr>
      <w:r>
        <w:t xml:space="preserve">Постепенно в стране была создана единая централизованная система государственной </w:t>
      </w:r>
      <w:r w:rsidRPr="00775C36">
        <w:rPr>
          <w:b/>
          <w:color w:val="000000"/>
        </w:rPr>
        <w:t>статистики</w:t>
      </w:r>
      <w:r>
        <w:t xml:space="preserve">, которая оперировала, в основном, данными сплошного учета. В связи с институциональными реформами в аграрном секторе в 90-е годы прошлого века, оказался востребованным возврат к комбинированным формам </w:t>
      </w:r>
      <w:r w:rsidRPr="00775C36">
        <w:rPr>
          <w:b/>
          <w:color w:val="000000"/>
        </w:rPr>
        <w:t>статистического</w:t>
      </w:r>
      <w:r>
        <w:t xml:space="preserve"> наблюдения, сочетающим проведение </w:t>
      </w:r>
      <w:r w:rsidRPr="00775C36">
        <w:rPr>
          <w:b/>
          <w:color w:val="000000"/>
        </w:rPr>
        <w:t>переписей</w:t>
      </w:r>
      <w:r>
        <w:t xml:space="preserve"> и выборочных обследований. Первая </w:t>
      </w:r>
      <w:r w:rsidRPr="00775C36">
        <w:rPr>
          <w:b/>
          <w:color w:val="000000"/>
        </w:rPr>
        <w:t xml:space="preserve">Всероссийская сельскохозяйственная перепись </w:t>
      </w:r>
      <w:r>
        <w:t xml:space="preserve">в новых экономических условиях была проведена в стране в 2006 году. Ее результаты наглядно продемонстрировали произошедшие в сельском хозяйстве изменения и помогли сформировать меры государственной поддержки аграрного сектора. </w:t>
      </w:r>
    </w:p>
    <w:p w:rsidR="00267AA5" w:rsidRDefault="00267AA5" w:rsidP="001578F1">
      <w:pPr>
        <w:jc w:val="both"/>
      </w:pPr>
      <w:r w:rsidRPr="00775C36">
        <w:rPr>
          <w:b/>
          <w:color w:val="000000"/>
        </w:rPr>
        <w:t xml:space="preserve">Всероссийская сельскохозяйственная перепись </w:t>
      </w:r>
      <w:r>
        <w:t xml:space="preserve">2016 года будет дополнена рядом новых вопросов, адресованных сельхозпроизводителям, для сбора данных будут задействованы самые современные информационные технологии, например, многие </w:t>
      </w:r>
      <w:r w:rsidRPr="00775C36">
        <w:rPr>
          <w:b/>
          <w:color w:val="000000"/>
        </w:rPr>
        <w:t>переписчики</w:t>
      </w:r>
      <w:r>
        <w:t xml:space="preserve"> будут заносить ответы на вопросы анкеты непосредственно в планшетные компьютеры. Собранные в ходе </w:t>
      </w:r>
      <w:r w:rsidRPr="00775C36">
        <w:rPr>
          <w:b/>
          <w:color w:val="000000"/>
        </w:rPr>
        <w:t>переписи</w:t>
      </w:r>
      <w:r>
        <w:t xml:space="preserve"> сведения станут важнейшим источником данных о современных земельных ресурсах и сельхозпроизводстве, а также будут служить основой для разработки решений по стимулированию импортозамещения продукции сельского хозяйства.</w:t>
      </w:r>
    </w:p>
    <w:p w:rsidR="00267AA5" w:rsidRDefault="00267AA5" w:rsidP="001578F1">
      <w:pPr>
        <w:jc w:val="both"/>
      </w:pPr>
      <w:hyperlink r:id="rId29" w:history="1">
        <w:r>
          <w:rPr>
            <w:rStyle w:val="Hyperlink"/>
          </w:rPr>
          <w:t>http://www.mngz.ru/russia-world-sensation/1287403-vehi-selskohozyaystvennoy-perepisi-put-dlinoyu-v-vek.html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32" w:name="_Toc425152491"/>
      <w:r>
        <w:t>Krasnews.com (Красноярск), 18.07.2015, В горадминистрации началась подготовка к сельскохозяйственной переписи</w:t>
      </w:r>
      <w:bookmarkEnd w:id="32"/>
    </w:p>
    <w:p w:rsidR="00267AA5" w:rsidRDefault="00267AA5" w:rsidP="001578F1">
      <w:pPr>
        <w:jc w:val="both"/>
      </w:pPr>
      <w:r>
        <w:t xml:space="preserve">Цели </w:t>
      </w:r>
      <w:r w:rsidRPr="00775C36">
        <w:rPr>
          <w:b/>
          <w:color w:val="000000"/>
        </w:rPr>
        <w:t>переписи</w:t>
      </w:r>
      <w:r>
        <w:t xml:space="preserve"> таковы: сбор объективных данных о характеристиках и структуре сельского хозяйства страны, сбор информации о ресурсном потенциале края и совершенствование системы выборочных </w:t>
      </w:r>
      <w:r w:rsidRPr="00775C36">
        <w:rPr>
          <w:b/>
          <w:color w:val="000000"/>
        </w:rPr>
        <w:t>статистических</w:t>
      </w:r>
      <w:r>
        <w:t xml:space="preserve"> исследований в этой сфере. 10 апреля 2013-го года вышло распоряжение руководства РФ № 316, положившее начало подготовке к проведению сельскохозяйственной </w:t>
      </w:r>
      <w:r w:rsidRPr="00775C36">
        <w:rPr>
          <w:b/>
          <w:color w:val="000000"/>
        </w:rPr>
        <w:t>переписи</w:t>
      </w:r>
      <w:r>
        <w:t>, - поведала глава Иваново</w:t>
      </w:r>
      <w:r w:rsidRPr="00775C36">
        <w:rPr>
          <w:b/>
          <w:color w:val="000000"/>
        </w:rPr>
        <w:t>стата</w:t>
      </w:r>
      <w:r>
        <w:t xml:space="preserve"> С. В. Клюзина. В ее состав вошли 25 человек - сотрудники органов областной исполнительной власти, управления Федеральной службы по ветеринарному надзору и фитосанитарному надзору, Киров</w:t>
      </w:r>
      <w:r w:rsidRPr="00775C36">
        <w:rPr>
          <w:b/>
          <w:color w:val="000000"/>
        </w:rPr>
        <w:t>стата</w:t>
      </w:r>
      <w:r>
        <w:t xml:space="preserve"> и др. Возглавил комиссию заместитель руководителя правительства области А. Б. Кузнецов.</w:t>
      </w:r>
    </w:p>
    <w:p w:rsidR="00267AA5" w:rsidRDefault="00267AA5" w:rsidP="001578F1">
      <w:pPr>
        <w:jc w:val="both"/>
      </w:pPr>
      <w:r>
        <w:t xml:space="preserve">От качества составленных списков объектов </w:t>
      </w:r>
      <w:r w:rsidRPr="00775C36">
        <w:rPr>
          <w:b/>
          <w:color w:val="000000"/>
        </w:rPr>
        <w:t>переписи</w:t>
      </w:r>
      <w:r>
        <w:t xml:space="preserve"> зависят ре-зультаты и честность данных о развитии сельского хозяйства нашего района и области.</w:t>
      </w:r>
    </w:p>
    <w:p w:rsidR="00267AA5" w:rsidRDefault="00267AA5" w:rsidP="001578F1">
      <w:pPr>
        <w:jc w:val="both"/>
      </w:pPr>
      <w:r>
        <w:t xml:space="preserve">Мэрия автограда начинает подготовку к </w:t>
      </w:r>
      <w:r w:rsidRPr="00775C36">
        <w:rPr>
          <w:b/>
          <w:color w:val="000000"/>
        </w:rPr>
        <w:t>Всероссийской сельскохозяйственной переписи</w:t>
      </w:r>
      <w:r>
        <w:t>, которая состоится в 2016-м году. Немалую сложность представляют множественность источников получения сведений, их различная ведомственная принадлежность.</w:t>
      </w:r>
    </w:p>
    <w:p w:rsidR="00267AA5" w:rsidRDefault="00267AA5" w:rsidP="001578F1">
      <w:pPr>
        <w:jc w:val="both"/>
      </w:pPr>
      <w:r>
        <w:t>В первый раз будет получена информация о доступности бюджетных средств и кредитных ресурсов.</w:t>
      </w:r>
    </w:p>
    <w:p w:rsidR="00267AA5" w:rsidRDefault="00267AA5" w:rsidP="001578F1">
      <w:pPr>
        <w:jc w:val="both"/>
      </w:pPr>
      <w:r>
        <w:t xml:space="preserve">Участниками </w:t>
      </w:r>
      <w:r w:rsidRPr="00775C36">
        <w:rPr>
          <w:b/>
          <w:color w:val="000000"/>
        </w:rPr>
        <w:t>ВСХП-2016</w:t>
      </w:r>
      <w:r>
        <w:t xml:space="preserve"> станут сельскохозяйственные организации, крестьянские (фермерские) хозяйства, индивидуальные предприниматели, владельцы земельных участков, предназначенных для ведения личного подсобного хозяйства и персонального жилищного возведения, кроме этого дачники, садоводы и огородники.</w:t>
      </w:r>
    </w:p>
    <w:p w:rsidR="00267AA5" w:rsidRDefault="00267AA5" w:rsidP="001578F1">
      <w:pPr>
        <w:jc w:val="both"/>
      </w:pPr>
      <w:r>
        <w:t xml:space="preserve">В соответствии с федеральным законодательством участие в сельскохозяйственной </w:t>
      </w:r>
      <w:r w:rsidRPr="00775C36">
        <w:rPr>
          <w:b/>
          <w:color w:val="000000"/>
        </w:rPr>
        <w:t>переписи</w:t>
      </w:r>
      <w:r>
        <w:t xml:space="preserve"> является обязательным для юридических лиц - объектов сельскохозяйственной </w:t>
      </w:r>
      <w:r w:rsidRPr="00775C36">
        <w:rPr>
          <w:b/>
          <w:color w:val="000000"/>
        </w:rPr>
        <w:t>переписи</w:t>
      </w:r>
      <w:r>
        <w:t xml:space="preserve">, а для физических лиц, подлежащих </w:t>
      </w:r>
      <w:r w:rsidRPr="00775C36">
        <w:rPr>
          <w:b/>
          <w:color w:val="000000"/>
        </w:rPr>
        <w:t>переписи</w:t>
      </w:r>
      <w:r>
        <w:t>, - общественной обязанностью.</w:t>
      </w:r>
    </w:p>
    <w:p w:rsidR="00267AA5" w:rsidRDefault="00267AA5" w:rsidP="001578F1">
      <w:pPr>
        <w:jc w:val="both"/>
      </w:pPr>
      <w:r>
        <w:t>Весомую пачку анкет на бумажных носителях заменит планшет.</w:t>
      </w:r>
    </w:p>
    <w:p w:rsidR="00267AA5" w:rsidRDefault="00267AA5" w:rsidP="001578F1">
      <w:pPr>
        <w:jc w:val="both"/>
      </w:pPr>
      <w:r>
        <w:t>В первый раз при опросе жителей, ведущих личное подсобное хозяйство, будут использоваться планшетные компьютеры. К сбору сведений привлекут тольяттинцев. На следующем совещании комиссии, которое планируется в конце лета, уполномоченные муниципальных образований и городских округов доложат о проделанной работе. Это обеспечивает полную конфиденциальность и обезличенность собираемых сведений.</w:t>
      </w:r>
    </w:p>
    <w:p w:rsidR="00267AA5" w:rsidRDefault="00267AA5" w:rsidP="001578F1">
      <w:pPr>
        <w:jc w:val="both"/>
      </w:pPr>
      <w:hyperlink r:id="rId30" w:history="1">
        <w:r>
          <w:rPr>
            <w:rStyle w:val="Hyperlink"/>
          </w:rPr>
          <w:t>http://krasnews.com/world/31603/</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33" w:name="_Toc425152492"/>
      <w:r>
        <w:t>РЫБИНСКonLine (ryb.ru) (Рыбинск), 18.07.2015, В РФ отмечают День огурца</w:t>
      </w:r>
      <w:bookmarkEnd w:id="33"/>
    </w:p>
    <w:p w:rsidR="00267AA5" w:rsidRDefault="00267AA5" w:rsidP="001578F1">
      <w:pPr>
        <w:jc w:val="both"/>
      </w:pPr>
      <w:r>
        <w:t>В середине июля во многих русских городах отмечают День огурца. Как информирует pr-служба Всероссийской сельхоз</w:t>
      </w:r>
      <w:r w:rsidRPr="00775C36">
        <w:rPr>
          <w:b/>
          <w:color w:val="000000"/>
        </w:rPr>
        <w:t>переписи</w:t>
      </w:r>
      <w:r>
        <w:t>, самый известный в РФ "День огурца" в субботу в пятнадцатый раз отмечается в Суздале.</w:t>
      </w:r>
    </w:p>
    <w:p w:rsidR="00267AA5" w:rsidRDefault="00267AA5" w:rsidP="001578F1">
      <w:pPr>
        <w:jc w:val="both"/>
      </w:pPr>
      <w:r>
        <w:t>В сельскохозяйственных организациях преобладает выращивание огурцов закрытого грунта. Поистине народный овощ - огурец - имеет собственный праздник.</w:t>
      </w:r>
    </w:p>
    <w:p w:rsidR="00267AA5" w:rsidRDefault="00267AA5" w:rsidP="001578F1">
      <w:pPr>
        <w:jc w:val="both"/>
      </w:pPr>
      <w:r>
        <w:t>Валовый сбор огурцов (открытого и закрытого грунта) в прошлом году в хозяйствах всех категорий составил приблизительно 1 820 тыс. тонн, в том числе: 1 174 тысячи тонн - в хозяйствах населения, 501 тысяча тонн - в сельскохозяйственных организациях, 144 тысячи тонн - в крестьянских (фермерских) хозяйствах.</w:t>
      </w:r>
    </w:p>
    <w:p w:rsidR="00267AA5" w:rsidRDefault="00267AA5" w:rsidP="001578F1">
      <w:pPr>
        <w:jc w:val="both"/>
      </w:pPr>
      <w:r>
        <w:t>В крестьянских (фермерских) хозяйствах и у индивидуальных предпринимателей - 5,8 тыс. га (8,3 процента).</w:t>
      </w:r>
    </w:p>
    <w:p w:rsidR="00267AA5" w:rsidRDefault="00267AA5" w:rsidP="001578F1">
      <w:pPr>
        <w:jc w:val="both"/>
      </w:pPr>
      <w:r>
        <w:t xml:space="preserve">Лидерами по валовому сбору огурцов (открытого и закрытого грунта) стали Кабардино-Балкарская республика (94,6 тыс. т.) и Краснодарский край (90,2 тыс. т.). Замыкает пятерку лидеров по урожаю Республика Татарстан (70,8 тысячи тонн). По достоверной информации </w:t>
      </w:r>
      <w:r w:rsidRPr="00775C36">
        <w:rPr>
          <w:b/>
          <w:color w:val="000000"/>
        </w:rPr>
        <w:t>Росстата</w:t>
      </w:r>
      <w:r>
        <w:t xml:space="preserve">, основная часть огурцов в РФ выращивается в хозяйствах населения. Ближайшая </w:t>
      </w:r>
      <w:r w:rsidRPr="00775C36">
        <w:rPr>
          <w:b/>
          <w:color w:val="000000"/>
        </w:rPr>
        <w:t xml:space="preserve">Всероссийская сельскохозяйственная перепись </w:t>
      </w:r>
      <w:r>
        <w:t>будет проводиться с первого июля по 15 августа следующего года, на отдаленных и труднодоступных территориях - с 15 сентября по 15 ноября следующего года.</w:t>
      </w:r>
    </w:p>
    <w:p w:rsidR="00267AA5" w:rsidRDefault="00267AA5" w:rsidP="001578F1">
      <w:pPr>
        <w:jc w:val="both"/>
      </w:pPr>
      <w:hyperlink r:id="rId31" w:history="1">
        <w:r>
          <w:rPr>
            <w:rStyle w:val="Hyperlink"/>
          </w:rPr>
          <w:t>http://ryb.ru/2015/07/18/117314</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34" w:name="_Toc425152493"/>
      <w:r>
        <w:t>Krasnews.com (Красноярск), 18.07.2015, Кубань занимает 2-ое место в Российской Федерации по выращиванию огурцов</w:t>
      </w:r>
      <w:bookmarkEnd w:id="34"/>
    </w:p>
    <w:p w:rsidR="00267AA5" w:rsidRDefault="00267AA5" w:rsidP="001578F1">
      <w:pPr>
        <w:jc w:val="both"/>
      </w:pPr>
      <w:r>
        <w:t>Самый известный огуречный праздник проходит в Суздале, где сегодняшнее тожество будет уже пятнадцатым по счету. С 15 по 17 июля город-музей под открытым небом становится основным центром стечения садоводов-любителей, славящихся мастерством и талантом. Чествуют огурец в Истобинске Кировской области, в подмосковных Луховицах, в станице Багаевская Ростовской области, в деревне Демидово на Смоленщине.</w:t>
      </w:r>
    </w:p>
    <w:p w:rsidR="00267AA5" w:rsidRDefault="00267AA5" w:rsidP="001578F1">
      <w:pPr>
        <w:jc w:val="both"/>
      </w:pPr>
      <w:r>
        <w:t xml:space="preserve">По последней предварительной информации </w:t>
      </w:r>
      <w:r w:rsidRPr="00775C36">
        <w:rPr>
          <w:b/>
          <w:color w:val="000000"/>
        </w:rPr>
        <w:t>Росстата</w:t>
      </w:r>
      <w:r>
        <w:t>, на данный момент основная часть огурцов в Российской Федерации выращивается в частных хозяйствах.</w:t>
      </w:r>
    </w:p>
    <w:p w:rsidR="00267AA5" w:rsidRDefault="00267AA5" w:rsidP="001578F1">
      <w:pPr>
        <w:jc w:val="both"/>
      </w:pPr>
      <w:r>
        <w:t xml:space="preserve">В прошлом году в РФ посевная площадь огурцов открытого грунта составила 70 с половиной тысяч гектаров, из них в хозяйствах населения - 63 тыс. либо 89 процентов. Площади под огурцами в фермерских хозяйствах и у индивидуальных предпринимателей составили 5,8 тыс. га (8,3%), в сельскохозяйственных организациях - 1,7 тыс. га (2,4%). Высокие показатели показали также Волгоградская область (77,3 тысячи тонн), Башкирия (71,9 тысячи тонн), Татарстан (70,8 тысячи тонн), Дагестан (65,9 тысячи тонн), Ростовская (64,2 тысячи тонн) и Саратовская области (62,8 тысячи тонн), передает пресс-служба </w:t>
      </w:r>
      <w:r w:rsidRPr="00775C36">
        <w:rPr>
          <w:b/>
          <w:color w:val="000000"/>
        </w:rPr>
        <w:t xml:space="preserve">Всероссийской сельскохозяйственной переписи </w:t>
      </w:r>
      <w:r>
        <w:t xml:space="preserve">следующего года. Как передает пресс-служба </w:t>
      </w:r>
      <w:r w:rsidRPr="00775C36">
        <w:rPr>
          <w:b/>
          <w:color w:val="000000"/>
        </w:rPr>
        <w:t xml:space="preserve">Всероссийской сельскохозяйственной переписи </w:t>
      </w:r>
      <w:r>
        <w:t>2016 года, на этот раз он отмечается 16 июля, в четверг.</w:t>
      </w:r>
    </w:p>
    <w:p w:rsidR="00267AA5" w:rsidRDefault="00267AA5" w:rsidP="001578F1">
      <w:pPr>
        <w:jc w:val="both"/>
      </w:pPr>
      <w:hyperlink r:id="rId32" w:history="1">
        <w:r>
          <w:rPr>
            <w:rStyle w:val="Hyperlink"/>
          </w:rPr>
          <w:t>http://krasnews.com/world/31601/</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35" w:name="_Toc425152494"/>
      <w:r>
        <w:t>ИА Медиатрон (mediatron.ru) (Белгород), 17.07.2015, По данным Росстата большая часть огурцов в России выращивается в хозяйствах населения</w:t>
      </w:r>
      <w:bookmarkEnd w:id="35"/>
    </w:p>
    <w:p w:rsidR="00267AA5" w:rsidRDefault="00267AA5" w:rsidP="001578F1">
      <w:pPr>
        <w:jc w:val="both"/>
      </w:pPr>
      <w:r>
        <w:t xml:space="preserve">17/07/2015 г. [22:24] </w:t>
      </w:r>
    </w:p>
    <w:p w:rsidR="00267AA5" w:rsidRDefault="00267AA5" w:rsidP="001578F1">
      <w:pPr>
        <w:jc w:val="both"/>
      </w:pPr>
      <w:r>
        <w:t xml:space="preserve">В России отмечают День огурца. По данным </w:t>
      </w:r>
      <w:r w:rsidRPr="00775C36">
        <w:rPr>
          <w:b/>
          <w:color w:val="000000"/>
        </w:rPr>
        <w:t>Росстата</w:t>
      </w:r>
      <w:r>
        <w:t xml:space="preserve"> большая часть огурцов в России выращивается в хозяйствах населения. Поистине народный овощ - огурец имеет свой праздник. День огурца отмечают во многих городах страны в середине июля.</w:t>
      </w:r>
    </w:p>
    <w:p w:rsidR="00267AA5" w:rsidRDefault="00267AA5" w:rsidP="001578F1">
      <w:pPr>
        <w:jc w:val="both"/>
      </w:pPr>
      <w:r>
        <w:t xml:space="preserve"> Самый известный День огурца проходит в Суздале, в этом году его отпразднуют уже пятнадцатый раз. Народными гуляниями и сладким хрустом чествуют огурец и в Истобинске Кировской области, и в подмосковных Луховицах, в станице Багаевская Ростовской области, и в деревне Демидово на Смоленщине.</w:t>
      </w:r>
    </w:p>
    <w:p w:rsidR="00267AA5" w:rsidRDefault="00267AA5" w:rsidP="001578F1">
      <w:pPr>
        <w:jc w:val="both"/>
      </w:pPr>
      <w:r>
        <w:t>На территории Российской Федерации в 2014 году посевная площадь огурцов открытого грунта составила 70,5 тыс. га, при этом в хозяйствах населения - 63,0 тыс. га (89,4% от площади посевов в хозяйствах всех категорий), в крестьянских (фермерских) хозяйствах и у индивидуальных предпринимателей - 5,8 тыс. га (8,3%), в сельскохозяйственных организациях - 1,7 тыс. га (2,4%).</w:t>
      </w:r>
    </w:p>
    <w:p w:rsidR="00267AA5" w:rsidRDefault="00267AA5" w:rsidP="001578F1">
      <w:pPr>
        <w:jc w:val="both"/>
      </w:pPr>
      <w:r>
        <w:t>При этом в сельскохозяйственных организациях преобладает выращивание огурцов закрытого грунта. В 2014 г. доля огурцов в общем объеме производства овощей закрытого грунта сельхозорганизациями составила более 65%.</w:t>
      </w:r>
    </w:p>
    <w:p w:rsidR="00267AA5" w:rsidRDefault="00267AA5" w:rsidP="001578F1">
      <w:pPr>
        <w:jc w:val="both"/>
      </w:pPr>
      <w:r>
        <w:t>Валовый сбор огурцов (открытого и закрытого грунта) в 2014 году в хозяйствах всех категорий составил 1820 тыс. тонн, в том числе: 1174 тыс. тонн - в хозяйствах населения, 501 тыс. тонн - в сельскохозяйственных организациях, 144 тыс. тонн - в крестьянских (фермерских) хозяйствах.</w:t>
      </w:r>
    </w:p>
    <w:p w:rsidR="00267AA5" w:rsidRDefault="00267AA5" w:rsidP="001578F1">
      <w:pPr>
        <w:jc w:val="both"/>
      </w:pPr>
      <w:r>
        <w:t>Лидерами по валовому сбору огурцов (открытого и закрытого грунта) стали Кабардино-Балкарская Республика (94,6 тыс. тонн) и Краснодарский край (90,2 тыс. тонн). Высокие показатели продемонстрировали также следующие регионы: Волгоградская область (77,3 тыс. тонн), Республики Башкортостан (71,9 тыс. тонн), Татарстан (70,8 тыс. тонн), Дагестан (65,9 тыс. тонн), Ростовская область (64,2 тыс. тонн) и Саратовская область (62,8 тыс. тонн).</w:t>
      </w:r>
    </w:p>
    <w:p w:rsidR="00267AA5" w:rsidRDefault="00267AA5" w:rsidP="001578F1">
      <w:pPr>
        <w:jc w:val="both"/>
      </w:pPr>
      <w:r>
        <w:t xml:space="preserve">Основой для проведения выборочного обследования личных подсобных хозяйств и расчета данных по хозяйствам населения о производстве продукции сельского хозяйства, в том числе огурцов, являются итоги сельскохозяйственных </w:t>
      </w:r>
      <w:r w:rsidRPr="00775C36">
        <w:rPr>
          <w:b/>
          <w:color w:val="000000"/>
        </w:rPr>
        <w:t>переписей</w:t>
      </w:r>
      <w:r>
        <w:t xml:space="preserve">. Ближайшая </w:t>
      </w:r>
      <w:r w:rsidRPr="00775C36">
        <w:rPr>
          <w:b/>
          <w:color w:val="000000"/>
        </w:rPr>
        <w:t xml:space="preserve">Всероссийская сельскохозяйственная перепись </w:t>
      </w:r>
      <w:r>
        <w:t>будет проводиться с 1 июля по 15 августа 2016 года, а на отдаленных и труднодоступных территориях - с 15 сентября по 15 ноября.</w:t>
      </w:r>
    </w:p>
    <w:p w:rsidR="00267AA5" w:rsidRDefault="00267AA5" w:rsidP="001578F1">
      <w:pPr>
        <w:jc w:val="both"/>
      </w:pPr>
      <w:r>
        <w:t xml:space="preserve">https://vk.com/vshp2016 </w:t>
      </w:r>
    </w:p>
    <w:p w:rsidR="00267AA5" w:rsidRDefault="00267AA5" w:rsidP="001578F1">
      <w:pPr>
        <w:jc w:val="both"/>
      </w:pPr>
      <w:r>
        <w:t xml:space="preserve"> http://vshp2016.livejournal.com/ </w:t>
      </w:r>
    </w:p>
    <w:p w:rsidR="00267AA5" w:rsidRDefault="00267AA5" w:rsidP="001578F1">
      <w:pPr>
        <w:jc w:val="both"/>
      </w:pPr>
      <w:r>
        <w:t xml:space="preserve"> https://www.facebook.com/vshp2016 </w:t>
      </w:r>
    </w:p>
    <w:p w:rsidR="00267AA5" w:rsidRDefault="00267AA5" w:rsidP="001578F1">
      <w:pPr>
        <w:jc w:val="both"/>
      </w:pPr>
      <w:r>
        <w:t xml:space="preserve">Пресс-центр </w:t>
      </w:r>
      <w:r w:rsidRPr="00775C36">
        <w:rPr>
          <w:b/>
          <w:color w:val="000000"/>
        </w:rPr>
        <w:t xml:space="preserve">Всероссийской сельскохозяйственной переписи </w:t>
      </w:r>
      <w:r>
        <w:t>2016 года</w:t>
      </w:r>
    </w:p>
    <w:p w:rsidR="00267AA5" w:rsidRDefault="00267AA5" w:rsidP="001578F1">
      <w:pPr>
        <w:jc w:val="both"/>
      </w:pPr>
      <w:hyperlink r:id="rId33" w:history="1">
        <w:r>
          <w:rPr>
            <w:rStyle w:val="Hyperlink"/>
          </w:rPr>
          <w:t>http://www.mediatron.ru/news-2015-iyul-031985.html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36" w:name="_Toc425152495"/>
      <w:r>
        <w:t>Пресс-релизы Mediatron.ru (Белгород), 17.07.2015, По данным Росстата большая часть огурцов в России выращивается в хозяйствах населения</w:t>
      </w:r>
      <w:bookmarkEnd w:id="36"/>
    </w:p>
    <w:p w:rsidR="00267AA5" w:rsidRDefault="00267AA5" w:rsidP="001578F1">
      <w:pPr>
        <w:jc w:val="both"/>
      </w:pPr>
      <w:r>
        <w:t xml:space="preserve">17/07/2015 г. [22:24] </w:t>
      </w:r>
    </w:p>
    <w:p w:rsidR="00267AA5" w:rsidRDefault="00267AA5" w:rsidP="001578F1">
      <w:pPr>
        <w:jc w:val="both"/>
      </w:pPr>
      <w:r>
        <w:t xml:space="preserve">В России отмечают День огурца. По данным </w:t>
      </w:r>
      <w:r w:rsidRPr="00775C36">
        <w:rPr>
          <w:b/>
          <w:color w:val="000000"/>
        </w:rPr>
        <w:t>Росстата</w:t>
      </w:r>
      <w:r>
        <w:t xml:space="preserve"> большая часть огурцов в России выращивается в хозяйствах населения. Поистине народный овощ - огурец имеет свой праздник. День огурца отмечают во многих городах страны в середине июля.</w:t>
      </w:r>
    </w:p>
    <w:p w:rsidR="00267AA5" w:rsidRDefault="00267AA5" w:rsidP="001578F1">
      <w:pPr>
        <w:jc w:val="both"/>
      </w:pPr>
      <w:r>
        <w:t xml:space="preserve"> Самый известный День огурца проходит в Суздале, в этом году его отпразднуют уже пятнадцатый раз. Народными гуляниями и сладким хрустом чествуют огурец и в Истобинске Кировской области, и в подмосковных Луховицах, в станице Багаевская Ростовской области, и в деревне Демидово на Смоленщине.</w:t>
      </w:r>
    </w:p>
    <w:p w:rsidR="00267AA5" w:rsidRDefault="00267AA5" w:rsidP="001578F1">
      <w:pPr>
        <w:jc w:val="both"/>
      </w:pPr>
      <w:r>
        <w:t>На территории Российской Федерации в 2014 году посевная площадь огурцов открытого грунта составила 70,5 тыс. га, при этом в хозяйствах населения - 63,0 тыс. га (89,4% от площади посевов в хозяйствах всех категорий), в крестьянских (фермерских) хозяйствах и у индивидуальных предпринимателей - 5,8 тыс. га (8,3%), в сельскохозяйственных организациях - 1,7 тыс. га (2,4%).</w:t>
      </w:r>
    </w:p>
    <w:p w:rsidR="00267AA5" w:rsidRDefault="00267AA5" w:rsidP="001578F1">
      <w:pPr>
        <w:jc w:val="both"/>
      </w:pPr>
      <w:r>
        <w:t>При этом в сельскохозяйственных организациях преобладает выращивание огурцов закрытого грунта. В 2014 г. доля огурцов в общем объеме производства овощей закрытого грунта сельхозорганизациями составила более 65%.</w:t>
      </w:r>
    </w:p>
    <w:p w:rsidR="00267AA5" w:rsidRDefault="00267AA5" w:rsidP="001578F1">
      <w:pPr>
        <w:jc w:val="both"/>
      </w:pPr>
      <w:r>
        <w:t>Валовый сбор огурцов (открытого и закрытого грунта) в 2014 году в хозяйствах всех категорий составил 1820 тыс. тонн, в том числе: 1174 тыс. тонн - в хозяйствах населения, 501 тыс. тонн - в сельскохозяйственных организациях, 144 тыс. тонн - в крестьянских (фермерских) хозяйствах.</w:t>
      </w:r>
    </w:p>
    <w:p w:rsidR="00267AA5" w:rsidRDefault="00267AA5" w:rsidP="001578F1">
      <w:pPr>
        <w:jc w:val="both"/>
      </w:pPr>
      <w:r>
        <w:t>Лидерами по валовому сбору огурцов (открытого и закрытого грунта) стали Кабардино-Балкарская Республика (94,6 тыс. тонн) и Краснодарский край (90,2 тыс. тонн). Высокие показатели продемонстрировали также следующие регионы: Волгоградская область (77,3 тыс. тонн), Республики Башкортостан (71,9 тыс. тонн), Татарстан (70,8 тыс. тонн), Дагестан (65,9 тыс. тонн), Ростовская область (64,2 тыс. тонн) и Саратовская область (62,8 тыс. тонн).</w:t>
      </w:r>
    </w:p>
    <w:p w:rsidR="00267AA5" w:rsidRDefault="00267AA5" w:rsidP="001578F1">
      <w:pPr>
        <w:jc w:val="both"/>
      </w:pPr>
      <w:r>
        <w:t xml:space="preserve">Основой для проведения выборочного обследования личных подсобных хозяйств и расчета данных по хозяйствам населения о производстве продукции сельского хозяйства, в том числе огурцов, являются итоги сельскохозяйственных </w:t>
      </w:r>
      <w:r w:rsidRPr="00775C36">
        <w:rPr>
          <w:b/>
          <w:color w:val="000000"/>
        </w:rPr>
        <w:t>переписей</w:t>
      </w:r>
      <w:r>
        <w:t xml:space="preserve">. Ближайшая </w:t>
      </w:r>
      <w:r w:rsidRPr="00775C36">
        <w:rPr>
          <w:b/>
          <w:color w:val="000000"/>
        </w:rPr>
        <w:t xml:space="preserve">Всероссийская сельскохозяйственная перепись </w:t>
      </w:r>
      <w:r>
        <w:t>будет проводиться с 1 июля по 15 августа 2016 года, а на отдаленных и труднодоступных территориях - с 15 сентября по 15 ноября.</w:t>
      </w:r>
    </w:p>
    <w:p w:rsidR="00267AA5" w:rsidRDefault="00267AA5" w:rsidP="001578F1">
      <w:pPr>
        <w:jc w:val="both"/>
      </w:pPr>
      <w:r>
        <w:t xml:space="preserve">https://vk.com/vshp2016 </w:t>
      </w:r>
    </w:p>
    <w:p w:rsidR="00267AA5" w:rsidRDefault="00267AA5" w:rsidP="001578F1">
      <w:pPr>
        <w:jc w:val="both"/>
      </w:pPr>
      <w:r>
        <w:t xml:space="preserve"> http://vshp2016.livejournal.com/ </w:t>
      </w:r>
    </w:p>
    <w:p w:rsidR="00267AA5" w:rsidRDefault="00267AA5" w:rsidP="001578F1">
      <w:pPr>
        <w:jc w:val="both"/>
      </w:pPr>
      <w:r>
        <w:t xml:space="preserve"> https://www.facebook.com/vshp2016 </w:t>
      </w:r>
    </w:p>
    <w:p w:rsidR="00267AA5" w:rsidRDefault="00267AA5" w:rsidP="001578F1">
      <w:pPr>
        <w:jc w:val="both"/>
      </w:pPr>
      <w:r>
        <w:t xml:space="preserve">Пресс-центр </w:t>
      </w:r>
      <w:r w:rsidRPr="00775C36">
        <w:rPr>
          <w:b/>
          <w:color w:val="000000"/>
        </w:rPr>
        <w:t xml:space="preserve">Всероссийской сельскохозяйственной переписи </w:t>
      </w:r>
      <w:r>
        <w:t>2016 года</w:t>
      </w:r>
    </w:p>
    <w:p w:rsidR="00267AA5" w:rsidRDefault="00267AA5" w:rsidP="001578F1">
      <w:pPr>
        <w:jc w:val="both"/>
      </w:pPr>
      <w:hyperlink r:id="rId34" w:history="1">
        <w:r>
          <w:rPr>
            <w:rStyle w:val="Hyperlink"/>
          </w:rPr>
          <w:t>http://mediatron.ru/news-2015-iyul-031985.html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37" w:name="_Toc425152496"/>
      <w:r>
        <w:t>Вольская жизнь (volsklife.ru) (Вольск), 17.07.2015, Николай Панков встретился с вольчанами</w:t>
      </w:r>
      <w:bookmarkEnd w:id="37"/>
    </w:p>
    <w:p w:rsidR="00267AA5" w:rsidRDefault="00267AA5" w:rsidP="001578F1">
      <w:pPr>
        <w:jc w:val="both"/>
      </w:pPr>
      <w:r>
        <w:t xml:space="preserve">Как известно депутаты Государственной Думы ФС РФ находятся в отпуске, с 4 июля для парламентариев наступил летний каникулярный перерыв. Он продлится до начала сентября 2015 года. </w:t>
      </w:r>
    </w:p>
    <w:p w:rsidR="00267AA5" w:rsidRDefault="00267AA5" w:rsidP="001578F1">
      <w:pPr>
        <w:jc w:val="both"/>
      </w:pPr>
      <w:r>
        <w:t>Большая группа народных избранников вместо немедленного выезда к местам отдыха поспешила в родные регионы, откуда, как правило, они избирались. Среди них и Николай Панков наш земляк и председатель аграрного комитета ГД ФС РФ. После посещений нескольких районов Саратовской области в конце рабочего дня 17 июля он встретился с депутатским и партийным активом от партии "Единая Россия". Впрочем, на встрече были замечены и представители от других партий, беспартийные, было много сельчан.</w:t>
      </w:r>
    </w:p>
    <w:p w:rsidR="00267AA5" w:rsidRDefault="00267AA5" w:rsidP="001578F1">
      <w:pPr>
        <w:jc w:val="both"/>
      </w:pPr>
      <w:r>
        <w:t>Модератором встречи выступил глава Вольского муниципального района Анатолий Краснов, ему помогали Владимир Дерябин и Игорь Пивоваров. Областной депутат и руководитель вольской администрации находились в зале на своих привычных места, а московский земляк предпочел выстоять весь разговор у микрофона за трибуной.</w:t>
      </w:r>
    </w:p>
    <w:p w:rsidR="00267AA5" w:rsidRDefault="00267AA5" w:rsidP="001578F1">
      <w:pPr>
        <w:jc w:val="both"/>
      </w:pPr>
      <w:r>
        <w:t>Рассказ о думской работе в первом полугодии у Николая Васильевича был относительно не долгим. Принято около 300 законов, на 100 больше, чем в аналогичном периоде 2014 года. Существенным было законотворчество для поддержки отечественных сельхозпроизводителей. Да и в текущих делах аграрная сельская социальная тематика, проблемы российской глубинки были у нашего депутата в приоритете. Н.Панкова тревожит 2-х триллионная задолженность сельхозпроизводителей перед коммерческими банками. Очевидно, государство проявило нерасторопность по защите интересов крестьян перед банкирами. Поэтому возникла и прорабатывается задача по выработке постоянно действующего механизма защиты. Госдеп считает, что есть позитивные подвижки в законодательстве о ветеринарии, намечены пути решения проблемы сельхозземель, которые длительное время не используются по назначению. О последней проблеме, как и об улучшении системы страхования от сельхозущерба он рассчитывает посоветоваться с земляками, получивших опыт обидных потерь.</w:t>
      </w:r>
    </w:p>
    <w:p w:rsidR="00267AA5" w:rsidRDefault="00267AA5" w:rsidP="001578F1">
      <w:pPr>
        <w:jc w:val="both"/>
      </w:pPr>
      <w:r>
        <w:t>Сельское направление проявилось и в ходе разговора, прошедшего в Вольске, например, говорили о делах по так называемой несвязанной поддержке крестьянских хозяйств, о корректировке времени финансовых "интервенций" со стороны государства. Вместе с Панковым, присутствующие специалисты, пришли к мнению, что сельхоз</w:t>
      </w:r>
      <w:r w:rsidRPr="00775C36">
        <w:rPr>
          <w:b/>
          <w:color w:val="000000"/>
        </w:rPr>
        <w:t>перепись</w:t>
      </w:r>
      <w:r>
        <w:t xml:space="preserve"> лучше проводить не раз в 10 лет, а вдвое чаще, будет меньше проблем для сельского бизнеса. Острые вопросы по дефициту сельхозкадров, порочной практики оптимизации и организации высшего и профессионального обучения специалистов для села задавали Владимир Дерябин (облдеп был возмущен решением о ликвидации сельхозтехникума в Терсе, разгромом его базы) и один из ведущих сельхозпроизводителей района Владимир Ильинский. Руководитель ООО "Агро-Альянс" успел поделиться своими представлениями о том, как надо поправлять работу аграрного университета, который вхолостую обучает немало городских жителей неизвестно для каких целей.</w:t>
      </w:r>
    </w:p>
    <w:p w:rsidR="00267AA5" w:rsidRDefault="00267AA5" w:rsidP="001578F1">
      <w:pPr>
        <w:jc w:val="both"/>
      </w:pPr>
      <w:r>
        <w:t>Люди задавали и другие, любые волнующие их сегодня вопросы. Иногда сразу по нескольку, чувствовалось, что в душах накипело немало. Лидер местных единороссов Татьяна Ковинская, также ушедшая недавно в отпуск, специально пришла на эту встречу, она обратилась к Н.Панкову с просьбой подключиться к решению проблемы возобновления горячего водоснабжения в жилых домах военного института МТО. Депутат пообещал не откладывать помощь, если все зависит от Москвы. Правда, от Анатолия Краснова прозвучала информация, что надо и на месте посмотреть, кто стал камнем преткновения, если минобороны все необходимые средства выделило.</w:t>
      </w:r>
    </w:p>
    <w:p w:rsidR="00267AA5" w:rsidRDefault="00267AA5" w:rsidP="001578F1">
      <w:pPr>
        <w:jc w:val="both"/>
      </w:pPr>
      <w:r>
        <w:t>Вполне в квалифицированном духе звучали вопросы и просьбы разобраться, например, по тарифам, практике технического обслуживания бытовых газовых приборов. По мнению Николая Васильевича, качество обслуживания явно не соответствует суммам оплаты, надо разбираться, пригласил он к решению проблемы своего однокашника по институту заместителя главы администрации Михаила Болмасова, имея в виду опыт работы последнего в вольском газовом хозяйстве.</w:t>
      </w:r>
    </w:p>
    <w:p w:rsidR="00267AA5" w:rsidRDefault="00267AA5" w:rsidP="001578F1">
      <w:pPr>
        <w:jc w:val="both"/>
      </w:pPr>
      <w:r>
        <w:t>Полуторачасовой разговор Николай Панков начал "закруглять", только тогда когда из зала стали звучать слова благодарности за ту или иную помощь с его стороны. Отметились в этом плане представители учительства, библиотечные работники. Государственный депутат попросил руководителей района подготовить ему необходимые уточнения по прозвучавшим просьбам и жалобам, а также заявил, что в планирует поработать в районе два дня, пока для его помощников здесь проходят занятия. Так, что отдыхать особо ему здесь в Вольске не придется, не зарастет народная тропа.</w:t>
      </w:r>
    </w:p>
    <w:p w:rsidR="00267AA5" w:rsidRDefault="00267AA5" w:rsidP="001578F1">
      <w:pPr>
        <w:jc w:val="both"/>
      </w:pPr>
      <w:r>
        <w:t>А. Васильев</w:t>
      </w:r>
    </w:p>
    <w:p w:rsidR="00267AA5" w:rsidRDefault="00267AA5" w:rsidP="001578F1">
      <w:pPr>
        <w:jc w:val="both"/>
      </w:pPr>
      <w:r>
        <w:t xml:space="preserve">Смотрите фоторепортаж о встрече ниже </w:t>
      </w:r>
    </w:p>
    <w:p w:rsidR="00267AA5" w:rsidRDefault="00267AA5" w:rsidP="001578F1">
      <w:pPr>
        <w:jc w:val="both"/>
      </w:pPr>
      <w:r>
        <w:t xml:space="preserve">строительство заборов </w:t>
      </w:r>
    </w:p>
    <w:p w:rsidR="00267AA5" w:rsidRDefault="00267AA5" w:rsidP="001578F1">
      <w:pPr>
        <w:jc w:val="both"/>
      </w:pPr>
      <w:r>
        <w:t>городской портал Ялты</w:t>
      </w:r>
    </w:p>
    <w:p w:rsidR="00267AA5" w:rsidRDefault="00267AA5" w:rsidP="001578F1">
      <w:pPr>
        <w:jc w:val="both"/>
      </w:pPr>
      <w:hyperlink r:id="rId35" w:history="1">
        <w:r>
          <w:rPr>
            <w:rStyle w:val="Hyperlink"/>
          </w:rPr>
          <w:t>http://www.volsklife.ru/index.php/sobytiya/2546-nikolay-pankov-vstretilsya-s-volchanami.html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38" w:name="_Toc425152497"/>
      <w:r>
        <w:t>Оптовая торговля (opt-union.ru) (Москва), 17.07.2015, В России отмечают день огурца.</w:t>
      </w:r>
      <w:bookmarkEnd w:id="38"/>
    </w:p>
    <w:p w:rsidR="00267AA5" w:rsidRDefault="00267AA5" w:rsidP="001578F1">
      <w:pPr>
        <w:jc w:val="both"/>
      </w:pPr>
      <w:r>
        <w:t xml:space="preserve">По данным </w:t>
      </w:r>
      <w:r w:rsidRPr="00775C36">
        <w:rPr>
          <w:b/>
          <w:color w:val="000000"/>
        </w:rPr>
        <w:t>Росстата</w:t>
      </w:r>
      <w:r>
        <w:t xml:space="preserve"> большая часть огурцов в России выращивается в хозяйствах населения. Поистине народный овощ - огурец имеет свой праздник. День огурца отмечают во многих городах страны в середине июля.</w:t>
      </w:r>
    </w:p>
    <w:p w:rsidR="00267AA5" w:rsidRDefault="00267AA5" w:rsidP="001578F1">
      <w:pPr>
        <w:jc w:val="both"/>
      </w:pPr>
      <w:r>
        <w:t>Самый известный День огурца проходит в Суздале, в этом году его отпразднуют уже пятнадцатый раз. Народными гуляниями и сладким хрустом чествуют огурец и в Истобинске Кировской области, и в подмосковных Луховицах, в станице Багаевская Ростовской области, и в деревне Демидово на Смоленщине.</w:t>
      </w:r>
    </w:p>
    <w:p w:rsidR="00267AA5" w:rsidRDefault="00267AA5" w:rsidP="001578F1">
      <w:pPr>
        <w:jc w:val="both"/>
      </w:pPr>
      <w:r>
        <w:t>На территории Российской Федерации в 2014 году посевная площадь огурцов открытого грунта составила 70,5 тыс. га, при этом в хозяйствах населения - 63,0 тыс. га (89,4% от площади посевов в хозяйствах всех категорий), в крестьянских (фермерских) хозяйствах и у индивидуальных предпринимателей - 5,8 тыс. га (8,3%), в сельскохозяйственных организациях - 1,7 тыс. га (2,4%).</w:t>
      </w:r>
    </w:p>
    <w:p w:rsidR="00267AA5" w:rsidRDefault="00267AA5" w:rsidP="001578F1">
      <w:pPr>
        <w:jc w:val="both"/>
      </w:pPr>
      <w:r>
        <w:t>При этом в сельскохозяйственных организациях преобладает выращивание огурцов закрытого грунта. В 2014 г. доля огурцов в общем объеме производства овощей закрытого грунта сельхозорганизациями составила более 65%.</w:t>
      </w:r>
    </w:p>
    <w:p w:rsidR="00267AA5" w:rsidRDefault="00267AA5" w:rsidP="001578F1">
      <w:pPr>
        <w:jc w:val="both"/>
      </w:pPr>
      <w:r>
        <w:t>Валовый сбор огурцов (открытого и закрытого грунта) в 2014 году в хозяйствах всех категорий составил 1820 тыс. тонн, в том числе: 1174 тыс. тонн - в хозяйствах населения, 501 тыс. тонн - в сельскохозяйственных организациях, 144 тыс. тонн - в крестьянских (фермерских) хозяйствах.</w:t>
      </w:r>
    </w:p>
    <w:p w:rsidR="00267AA5" w:rsidRDefault="00267AA5" w:rsidP="001578F1">
      <w:pPr>
        <w:jc w:val="both"/>
      </w:pPr>
      <w:r>
        <w:t>Лидерами по валовому сбору огурцов (открытого и закрытого грунта) стали Кабардино-Балкарская Республика (94,6 тыс. тонн) и Краснодарский край (90,2 тыс. тонн). Высокие показатели продемонстрировали также следующие регионы: Волгоградская область (77,3 тыс. тонн), Республики Башкортостан (71,9 тыс. тонн), Татарстан (70,8 тыс. тонн), Дагестан (65,9 тыс. тонн), Ростовская область (64,2 тыс. тонн) и Саратовская область (62,8 тыс. тонн).</w:t>
      </w:r>
    </w:p>
    <w:p w:rsidR="00267AA5" w:rsidRDefault="00267AA5" w:rsidP="001578F1">
      <w:pPr>
        <w:jc w:val="both"/>
      </w:pPr>
      <w:r>
        <w:t xml:space="preserve">Основой для проведения выборочного обследования личных подсобных хозяйств и расчета данных по хозяйствам населения о производстве продукции сельского хозяйства, в том числе огурцов, являются итоги сельскохозяйственных </w:t>
      </w:r>
      <w:r w:rsidRPr="00775C36">
        <w:rPr>
          <w:b/>
          <w:color w:val="000000"/>
        </w:rPr>
        <w:t>переписей</w:t>
      </w:r>
      <w:r>
        <w:t xml:space="preserve">. Ближайшая </w:t>
      </w:r>
      <w:r w:rsidRPr="00775C36">
        <w:rPr>
          <w:b/>
          <w:color w:val="000000"/>
        </w:rPr>
        <w:t xml:space="preserve">Всероссийская сельскохозяйственная перепись </w:t>
      </w:r>
      <w:r>
        <w:t>будет проводиться с 1 июля по 15 августа 2016 года, а на отдаленных и труднодоступных территориях - с 15 сентября по 15 ноября.</w:t>
      </w:r>
    </w:p>
    <w:p w:rsidR="00267AA5" w:rsidRDefault="00267AA5" w:rsidP="001578F1">
      <w:pPr>
        <w:jc w:val="both"/>
      </w:pPr>
      <w:hyperlink r:id="rId36" w:history="1">
        <w:r>
          <w:rPr>
            <w:rStyle w:val="Hyperlink"/>
          </w:rPr>
          <w:t>http://www.opt-union.ru/news.php?id=98501</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39" w:name="_Toc425152498"/>
      <w:r>
        <w:t>Федеральные новости (federalinform.ru) (Йошкар-Ола), 17.07.2015, В России отмечают день огурца</w:t>
      </w:r>
      <w:bookmarkEnd w:id="39"/>
    </w:p>
    <w:p w:rsidR="00267AA5" w:rsidRDefault="00267AA5" w:rsidP="001578F1">
      <w:pPr>
        <w:jc w:val="both"/>
      </w:pPr>
      <w:r>
        <w:t xml:space="preserve">По данным </w:t>
      </w:r>
      <w:r w:rsidRPr="00775C36">
        <w:rPr>
          <w:b/>
          <w:color w:val="000000"/>
        </w:rPr>
        <w:t>Росстата</w:t>
      </w:r>
      <w:r>
        <w:t xml:space="preserve"> большая часть огурцов в России выращивается в хозяйствах населения. Поистине народный овощ - огурец имеет свой праздник. День огурца отмечают во многих городах страны в середине июля. Самый известный День огурца проходит в Суздале, в этом году его отпразднуют уже пятнадцатый раз. Народными гуляниями и сладким хрустом чествуют огурец и в Истобинске Кировской области, и в подмосковных Луховицах, в станице Багаевская Ростовской области, и в деревне Демидово на Смоленщине. На территории Российской Федерации в 2014 году посевная площадь огурцов открытого грунта составила 70,5 тыс. га, при этом в хозяйствах населения - 63,0 тыс. га (89,4% от площади посевов в хозяйствах всех категорий), в крестьянских (фермерских) хозяйствах и у индивидуальных предпринимателей - 5,8 тыс. га (8,3%), в сельскохозяйственных организациях - 1,7 тыс. га (2,4%). При этом в сельскохозяйственных организациях преобладает выращивание огурцов закрытого грунта. В 2014 г. доля огурцов в общем объеме производства овощей закрытого грунта сельхозорганизациями составила более 65%. Валовый сбор огурцов (открытого и закрытого грунта) в 2014 году в хозяйствах всех категорий составил 1820 тыс. тонн, в том числе: 1174 тыс. тонн - в хозяйствах населения, 501 тыс. тонн - в сельскохозяйственных организациях, 144 тыс. тонн - в крестьянских (фермерских) хозяйствах. Лидерами по валовому сбору огурцов (открытого и закрытого грунта) стали Кабардино-Балкарская Республика (94,6 тыс. тонн) и Краснодарский край (90,2 тыс. тонн). Высокие показатели продемонстрировали также следующие регионы: Волгоградская область (77,3 тыс. тонн), Республики Башкортостан (71,9 тыс. тонн), Татарстан (70,8 тыс. тонн), Дагестан (65,9 тыс. тонн), Ростовская область (64,2 тыс. тонн) и Саратовская область (62,8 тыс. тонн). Основой для проведения выборочного обследования личных подсобных хозяйств и расчета данных по хозяйствам населения о производстве продукции сельского хозяйства, в том числе огурцов, являются итоги сельскохозяйственных </w:t>
      </w:r>
      <w:r w:rsidRPr="00775C36">
        <w:rPr>
          <w:b/>
          <w:color w:val="000000"/>
        </w:rPr>
        <w:t>переписей</w:t>
      </w:r>
      <w:r>
        <w:t xml:space="preserve">. Ближайшая </w:t>
      </w:r>
      <w:r w:rsidRPr="00775C36">
        <w:rPr>
          <w:b/>
          <w:color w:val="000000"/>
        </w:rPr>
        <w:t xml:space="preserve">Всероссийская сельскохозяйственная перепись </w:t>
      </w:r>
      <w:r>
        <w:t>будет проводиться с 1 июля по 15 августа 2016 года, а на отдаленных и труднодоступных территориях - с 15 сентября по 15 ноября. Пресс-центр Всероссийской сельхозяйственной перепеси 2016 года</w:t>
      </w:r>
    </w:p>
    <w:p w:rsidR="00267AA5" w:rsidRDefault="00267AA5" w:rsidP="001578F1">
      <w:pPr>
        <w:jc w:val="both"/>
      </w:pPr>
      <w:hyperlink r:id="rId37" w:history="1">
        <w:r>
          <w:rPr>
            <w:rStyle w:val="Hyperlink"/>
          </w:rPr>
          <w:t>http://federalinform.ru/index.php/russia/rculture/19141-2015-07-17-16-39-30</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40" w:name="_Toc425152499"/>
      <w:r>
        <w:t>Uvaportal.net (Воткинск), 17.07.2015, Увинские статитистики готовятся к Всероссийской сельскохозяйственной переписи 2016 года</w:t>
      </w:r>
      <w:bookmarkEnd w:id="40"/>
    </w:p>
    <w:p w:rsidR="00267AA5" w:rsidRDefault="00267AA5" w:rsidP="001578F1">
      <w:pPr>
        <w:jc w:val="both"/>
      </w:pPr>
      <w:r>
        <w:t xml:space="preserve">С начала года в Увинском районе ведется подготовка к Всероссийской </w:t>
      </w:r>
      <w:r w:rsidRPr="00775C36">
        <w:rPr>
          <w:b/>
          <w:color w:val="000000"/>
        </w:rPr>
        <w:t>переписи</w:t>
      </w:r>
      <w:r>
        <w:t xml:space="preserve"> населения. Она пройдет с 1 июля по 15 августа 2016 года.</w:t>
      </w:r>
    </w:p>
    <w:p w:rsidR="00267AA5" w:rsidRDefault="00267AA5" w:rsidP="001578F1">
      <w:pPr>
        <w:jc w:val="both"/>
      </w:pPr>
      <w:r>
        <w:t xml:space="preserve">Для проведения </w:t>
      </w:r>
      <w:r w:rsidRPr="00775C36">
        <w:rPr>
          <w:b/>
          <w:color w:val="000000"/>
        </w:rPr>
        <w:t>переписи</w:t>
      </w:r>
      <w:r>
        <w:t xml:space="preserve"> в районе создана комиссия во главе с В.А. Головиным. Непосредственную работу с 1 мая 2015 года ведут уполномоченная по проведению </w:t>
      </w:r>
      <w:r w:rsidRPr="00775C36">
        <w:rPr>
          <w:b/>
          <w:color w:val="000000"/>
        </w:rPr>
        <w:t>переписи</w:t>
      </w:r>
      <w:r>
        <w:t xml:space="preserve"> - О.И. Шабанова и специалист по составлению списков - Н.В. Казачек. </w:t>
      </w:r>
    </w:p>
    <w:p w:rsidR="00267AA5" w:rsidRDefault="00267AA5" w:rsidP="001578F1">
      <w:pPr>
        <w:jc w:val="both"/>
      </w:pPr>
      <w:r>
        <w:t xml:space="preserve">На данном этапе подготовки в специальную программу загружаются списки личных подсобных хозяйств, участков садоогородных товариществ, крестьянско-фермерских хозяйств и ИП, занимающиеся сельским хозяйством. В конце июля будут уточнены и загружены в базу списки сельскохозяйственных предприятий. </w:t>
      </w:r>
    </w:p>
    <w:p w:rsidR="00267AA5" w:rsidRDefault="00267AA5" w:rsidP="001578F1">
      <w:pPr>
        <w:jc w:val="both"/>
      </w:pPr>
      <w:r>
        <w:t xml:space="preserve">Для точного и полного результата </w:t>
      </w:r>
      <w:r w:rsidRPr="00775C36">
        <w:rPr>
          <w:b/>
          <w:color w:val="000000"/>
        </w:rPr>
        <w:t>переписи</w:t>
      </w:r>
      <w:r>
        <w:t xml:space="preserve"> важно, чтобы были охвачены все объекты: каждый участок земли и каждая голова скота. Поэтому, несмотря на то, что списки в основном уже загружены в программу, они постоянно корректируются и дополняются.</w:t>
      </w:r>
    </w:p>
    <w:p w:rsidR="00267AA5" w:rsidRDefault="00267AA5" w:rsidP="001578F1">
      <w:pPr>
        <w:jc w:val="both"/>
      </w:pPr>
      <w:r>
        <w:t xml:space="preserve">Важной частью подготовки является информационно-разъяснительная работа с населением. За 1 полугодие напечатаны 2 </w:t>
      </w:r>
      <w:r w:rsidRPr="00775C36">
        <w:rPr>
          <w:b/>
          <w:color w:val="000000"/>
        </w:rPr>
        <w:t>статьи</w:t>
      </w:r>
      <w:r>
        <w:t xml:space="preserve"> в Увинской газете, выложено 11 </w:t>
      </w:r>
      <w:r w:rsidRPr="00775C36">
        <w:rPr>
          <w:b/>
          <w:color w:val="000000"/>
        </w:rPr>
        <w:t>статей</w:t>
      </w:r>
      <w:r>
        <w:t xml:space="preserve"> на информационные сайты Увинского района. По теме подготовки к </w:t>
      </w:r>
      <w:r w:rsidRPr="00775C36">
        <w:rPr>
          <w:b/>
          <w:color w:val="000000"/>
        </w:rPr>
        <w:t>переписи</w:t>
      </w:r>
      <w:r>
        <w:t xml:space="preserve"> прозвучали 4 выступления на Увинском радио.</w:t>
      </w:r>
    </w:p>
    <w:p w:rsidR="00267AA5" w:rsidRDefault="00267AA5" w:rsidP="001578F1">
      <w:pPr>
        <w:jc w:val="both"/>
      </w:pPr>
      <w:r>
        <w:t>В сентябре 2015 г. Увинским подразделение Удмурт</w:t>
      </w:r>
      <w:r w:rsidRPr="00775C36">
        <w:rPr>
          <w:b/>
          <w:color w:val="000000"/>
        </w:rPr>
        <w:t>стата</w:t>
      </w:r>
      <w:r>
        <w:t xml:space="preserve"> в районе будет проведена работа по уточнению имеющихся адресов частных домохозяйств. Работа заключается в фактической проверке наличия реально существующих домов и адресных табличек на них. Проводится она будет регистраторами, которых по Увинскому району будет работать около 15 человек. В связи с предстоящим мероприятием ведущий специалист-эксперт Увинского подразделения Удмурт</w:t>
      </w:r>
      <w:r w:rsidRPr="00775C36">
        <w:rPr>
          <w:b/>
          <w:color w:val="000000"/>
        </w:rPr>
        <w:t>стата</w:t>
      </w:r>
      <w:r>
        <w:t xml:space="preserve"> Е.Л. Бусоргин обращается к увинцам с просьбой - если на Вашем доме нет таблички с указанием адреса, обратитесь, пожалуйста, в местную администрацию. </w:t>
      </w:r>
    </w:p>
    <w:p w:rsidR="00267AA5" w:rsidRDefault="00267AA5" w:rsidP="001578F1">
      <w:pPr>
        <w:jc w:val="both"/>
      </w:pPr>
      <w:hyperlink r:id="rId38" w:history="1">
        <w:r>
          <w:rPr>
            <w:rStyle w:val="Hyperlink"/>
          </w:rPr>
          <w:t>http://uvaportal.net/news/2015/07/17/100839</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41" w:name="_Toc425152500"/>
      <w:r>
        <w:t>Vizhevske.ru (Ижевск), 17.07.2015, Вехи сельскохозяйственной переписи: путь длиною в век</w:t>
      </w:r>
      <w:bookmarkEnd w:id="41"/>
    </w:p>
    <w:p w:rsidR="00267AA5" w:rsidRDefault="00267AA5" w:rsidP="001578F1">
      <w:pPr>
        <w:jc w:val="both"/>
      </w:pPr>
      <w:r>
        <w:t xml:space="preserve">Вехи сельскохозяйственной </w:t>
      </w:r>
      <w:r w:rsidRPr="00775C36">
        <w:rPr>
          <w:b/>
          <w:color w:val="000000"/>
        </w:rPr>
        <w:t>переписи</w:t>
      </w:r>
      <w:r>
        <w:t xml:space="preserve">: путь длиною в век1 июля 2016 года стартует крупнейшее </w:t>
      </w:r>
      <w:r w:rsidRPr="00775C36">
        <w:rPr>
          <w:b/>
          <w:color w:val="000000"/>
        </w:rPr>
        <w:t>статистическое</w:t>
      </w:r>
      <w:r>
        <w:t xml:space="preserve"> исследование - </w:t>
      </w:r>
      <w:r w:rsidRPr="00775C36">
        <w:rPr>
          <w:b/>
          <w:color w:val="000000"/>
        </w:rPr>
        <w:t>Всероссийская сельскохозяйственная перепись</w:t>
      </w:r>
      <w:r>
        <w:t xml:space="preserve">. Какими земельными ресурсами располагает российское сельское хозяйство, как они используются? Сколько и каких хозяйств в стране? Что растет на земле? Кто на ней трудится? Сколько в стране коров, лошадей, кур и других сельхозживотных? Эти и многие другие вопросы, касающиеся, в том числе, отечественной аграрной инфраструктуры, будут в фокусе внимания </w:t>
      </w:r>
      <w:r w:rsidRPr="00775C36">
        <w:rPr>
          <w:b/>
          <w:color w:val="000000"/>
        </w:rPr>
        <w:t>переписчиков</w:t>
      </w:r>
      <w:r>
        <w:t xml:space="preserve"> и их респондентов.</w:t>
      </w:r>
    </w:p>
    <w:p w:rsidR="00267AA5" w:rsidRDefault="00267AA5" w:rsidP="001578F1">
      <w:pPr>
        <w:jc w:val="both"/>
      </w:pPr>
      <w:r>
        <w:t xml:space="preserve">Удивительно, но факт - ровно за 100 лет до грядущего события наши предки, работавшие на земле, впервые отвечали на похожие вопросы: весной-летом 1916 года в нашей стране проходила первая сельскохозяйственная </w:t>
      </w:r>
      <w:r w:rsidRPr="00775C36">
        <w:rPr>
          <w:b/>
          <w:color w:val="000000"/>
        </w:rPr>
        <w:t>перепись</w:t>
      </w:r>
      <w:r>
        <w:t xml:space="preserve"> общегосударственного масштаба. В тот период страна была вовлечена в Первую мировую войну и сама </w:t>
      </w:r>
      <w:r w:rsidRPr="00775C36">
        <w:rPr>
          <w:b/>
          <w:color w:val="000000"/>
        </w:rPr>
        <w:t>перепись</w:t>
      </w:r>
      <w:r>
        <w:t xml:space="preserve"> проходила в тяжелой социальной обстановке, тем не менее, ее важность и экономическая осмысленность сомнению не подвергались. Ежедневная работа правительства, направленная, в том числе, и на обеспечение продовольствием действующей армии, требовала полных и точных </w:t>
      </w:r>
      <w:r w:rsidRPr="00775C36">
        <w:rPr>
          <w:b/>
          <w:color w:val="000000"/>
        </w:rPr>
        <w:t>статистических</w:t>
      </w:r>
      <w:r>
        <w:t xml:space="preserve"> данных.</w:t>
      </w:r>
    </w:p>
    <w:p w:rsidR="00267AA5" w:rsidRDefault="00267AA5" w:rsidP="001578F1">
      <w:pPr>
        <w:jc w:val="both"/>
      </w:pPr>
      <w:r>
        <w:t xml:space="preserve">Согласно организационному плану проведение </w:t>
      </w:r>
      <w:r w:rsidRPr="00775C36">
        <w:rPr>
          <w:b/>
          <w:color w:val="000000"/>
        </w:rPr>
        <w:t>переписи</w:t>
      </w:r>
      <w:r>
        <w:t xml:space="preserve"> предусматривалось во всех сельских местностях Российской Империи, кроме Финляндии, он предусматривал сочетание сплошной </w:t>
      </w:r>
      <w:r w:rsidRPr="00775C36">
        <w:rPr>
          <w:b/>
          <w:color w:val="000000"/>
        </w:rPr>
        <w:t>переписи</w:t>
      </w:r>
      <w:r>
        <w:t xml:space="preserve"> с выборочными обследованиями. Формы сплошной </w:t>
      </w:r>
      <w:r w:rsidRPr="00775C36">
        <w:rPr>
          <w:b/>
          <w:color w:val="000000"/>
        </w:rPr>
        <w:t>переписи</w:t>
      </w:r>
      <w:r>
        <w:t xml:space="preserve"> включали вопросы о населении, скоте и посевных площадях за 1916 год. В карточках выборочных </w:t>
      </w:r>
      <w:r w:rsidRPr="00775C36">
        <w:rPr>
          <w:b/>
          <w:color w:val="000000"/>
        </w:rPr>
        <w:t>переписей</w:t>
      </w:r>
      <w:r>
        <w:t xml:space="preserve"> содержались дополнительные вопросы, например, о посевах 1915 г., об учете наличного населения по возрастным группам, о запасах и расходовании продовольствия. В целом в процессе </w:t>
      </w:r>
      <w:r w:rsidRPr="00775C36">
        <w:rPr>
          <w:b/>
          <w:color w:val="000000"/>
        </w:rPr>
        <w:t>переписи</w:t>
      </w:r>
      <w:r>
        <w:t xml:space="preserve"> учитывались трудовые ресурсы, скот, посевные площади, запасы продовольственных и фуражных продуктов. </w:t>
      </w:r>
      <w:r w:rsidRPr="00775C36">
        <w:rPr>
          <w:b/>
          <w:color w:val="000000"/>
        </w:rPr>
        <w:t>Перепись</w:t>
      </w:r>
      <w:r>
        <w:t xml:space="preserve"> должна была определить земельный фонд, которым располагала страна.</w:t>
      </w:r>
    </w:p>
    <w:p w:rsidR="00267AA5" w:rsidRDefault="00267AA5" w:rsidP="001578F1">
      <w:pPr>
        <w:jc w:val="both"/>
      </w:pPr>
      <w:r>
        <w:t xml:space="preserve">К сожалению, в связи с военными действиями </w:t>
      </w:r>
      <w:r w:rsidRPr="00775C36">
        <w:rPr>
          <w:b/>
          <w:color w:val="000000"/>
        </w:rPr>
        <w:t>переписью</w:t>
      </w:r>
      <w:r>
        <w:t xml:space="preserve"> была охвачена не вся страна. Основные результаты </w:t>
      </w:r>
      <w:r w:rsidRPr="00775C36">
        <w:rPr>
          <w:b/>
          <w:color w:val="000000"/>
        </w:rPr>
        <w:t>переписи</w:t>
      </w:r>
      <w:r>
        <w:t xml:space="preserve"> 1916 г. были опубликованы уже в советское время и включали данные по 19 районам России, в том числе по 12 районам европейской территории России, 3 районам Северного Кавказа и 4 районам Зауралья, Сибири и Дальнего Востока. В состав этих районов входило 76 губерний, представлявших большую часть территории России, в них было зарегистрировано 19,2 млн отдельных хозяйств с населением 104,4 млн человек, в том числе 46,9 млн мужчин и 57,5 млн женщин. При этом в среднем на одно хозяйство приходилось 5,4 душ обоего пола. Население, не охваченное </w:t>
      </w:r>
      <w:r w:rsidRPr="00775C36">
        <w:rPr>
          <w:b/>
          <w:color w:val="000000"/>
        </w:rPr>
        <w:t>переписью</w:t>
      </w:r>
      <w:r>
        <w:t>, составило 28,3 млн человек, в том числе 22,4 млн человек городского населения.</w:t>
      </w:r>
    </w:p>
    <w:p w:rsidR="00267AA5" w:rsidRDefault="00267AA5" w:rsidP="001578F1">
      <w:pPr>
        <w:jc w:val="both"/>
      </w:pPr>
      <w:r>
        <w:t xml:space="preserve">Обследование 49 губерний европейской территории России, проведенное в разрезе отдельных категорий хозяйств, показало, что из общей посевной площади 89,3% приходилось на крестьянские хозяйства и 10,7% - на частновладельческие. При этом средние размеры посевов в частновладельческих хозяйствах примерно в 17 раз превышали средние размеры посевов в крестьянских хозяйствах. В целом по России, согласно данным </w:t>
      </w:r>
      <w:r w:rsidRPr="00775C36">
        <w:rPr>
          <w:b/>
          <w:color w:val="000000"/>
        </w:rPr>
        <w:t>переписи</w:t>
      </w:r>
      <w:r>
        <w:t>, на 100 душ населения приходилось 84,7 десятины посевной площади (в метрическом измерении одна десятина равна 1,0925 гектара, или 109,25 сотки), то есть чуть больше 92,5 сотки на человека.</w:t>
      </w:r>
    </w:p>
    <w:p w:rsidR="00267AA5" w:rsidRDefault="00267AA5" w:rsidP="001578F1">
      <w:pPr>
        <w:jc w:val="both"/>
      </w:pPr>
      <w:r>
        <w:t>Из общей площади посева 64,3% было занято под продовольственными культурами, 31,6% - под кормовыми, 3,5% - под масличными и 0,6% - под прочими культурами. Около 52% посевов приходилось на рожь и пшеницу и более 29% - на овес и ячмень. Поголовье крупного рогатого скота в России насчитывало 55,8 млн. голов, при этом около 44% поголовья составляли коровы.</w:t>
      </w:r>
    </w:p>
    <w:p w:rsidR="00267AA5" w:rsidRDefault="00267AA5" w:rsidP="001578F1">
      <w:pPr>
        <w:jc w:val="both"/>
      </w:pPr>
      <w:r>
        <w:t xml:space="preserve">Результаты </w:t>
      </w:r>
      <w:r w:rsidRPr="00775C36">
        <w:rPr>
          <w:b/>
          <w:color w:val="000000"/>
        </w:rPr>
        <w:t>переписи</w:t>
      </w:r>
      <w:r>
        <w:t xml:space="preserve"> 1916 г. показались Временному правительству недо</w:t>
      </w:r>
      <w:r w:rsidRPr="00775C36">
        <w:rPr>
          <w:b/>
          <w:color w:val="000000"/>
        </w:rPr>
        <w:t>статочно</w:t>
      </w:r>
      <w:r>
        <w:t xml:space="preserve"> надежными, и в 1917 году для их обновления была проведена новая сельскохозяйственная </w:t>
      </w:r>
      <w:r w:rsidRPr="00775C36">
        <w:rPr>
          <w:b/>
          <w:color w:val="000000"/>
        </w:rPr>
        <w:t>перепись</w:t>
      </w:r>
      <w:r>
        <w:t xml:space="preserve"> по расширенной программе, которая включала много разнообразных показателей: количество дворов, земли, рабочей силы (мужчины, женщины, подростки), скота, площади сенокосов, лесов, выгонов, количество инвентаря и т. п.</w:t>
      </w:r>
    </w:p>
    <w:p w:rsidR="00267AA5" w:rsidRDefault="00267AA5" w:rsidP="001578F1">
      <w:pPr>
        <w:jc w:val="both"/>
      </w:pPr>
      <w:r>
        <w:t xml:space="preserve">После Октябрьской революции 1917 года и изменения экономического уклада возникла необходимость в получении точных данных о численности населения РСФСР, его рабочего состояния и наличных экономических ресурсов страны и было принято решение о проведении всероссийской </w:t>
      </w:r>
      <w:r w:rsidRPr="00775C36">
        <w:rPr>
          <w:b/>
          <w:color w:val="000000"/>
        </w:rPr>
        <w:t>переписи</w:t>
      </w:r>
      <w:r>
        <w:t xml:space="preserve"> - демографическо-профессиональной </w:t>
      </w:r>
      <w:r w:rsidRPr="00775C36">
        <w:rPr>
          <w:b/>
          <w:color w:val="000000"/>
        </w:rPr>
        <w:t>переписи</w:t>
      </w:r>
      <w:r>
        <w:t xml:space="preserve"> населения, промышленной и сельскохозяйственной. Сельскохозяйственная </w:t>
      </w:r>
      <w:r w:rsidRPr="00775C36">
        <w:rPr>
          <w:b/>
          <w:color w:val="000000"/>
        </w:rPr>
        <w:t>перепись</w:t>
      </w:r>
      <w:r>
        <w:t xml:space="preserve"> проводилась на территории РСФСР и советских республик: Украинской, Киргизской, Башкирской, Туркестанской и Татарской. Она включала полностью все крестьянские общества, коммуны, артели, совхозы и все отдельно расположенные хозяйства. При этом </w:t>
      </w:r>
      <w:r w:rsidRPr="00775C36">
        <w:rPr>
          <w:b/>
          <w:color w:val="000000"/>
        </w:rPr>
        <w:t>перепись</w:t>
      </w:r>
      <w:r>
        <w:t xml:space="preserve"> учитывала только те хозяйства, которые имели на землях поселений полевые посевы.</w:t>
      </w:r>
    </w:p>
    <w:p w:rsidR="00267AA5" w:rsidRDefault="00267AA5" w:rsidP="001578F1">
      <w:pPr>
        <w:jc w:val="both"/>
      </w:pPr>
      <w:r>
        <w:t xml:space="preserve">Постепенно в стране была создана единая централизованная система государственной </w:t>
      </w:r>
      <w:r w:rsidRPr="00775C36">
        <w:rPr>
          <w:b/>
          <w:color w:val="000000"/>
        </w:rPr>
        <w:t>статистики</w:t>
      </w:r>
      <w:r>
        <w:t xml:space="preserve">, которая оперировала, в основном, данными сплошного учета. В связи с институциональными реформами в аграрном секторе в 90-е годы прошлого века, оказался востребованным возврат к комбинированным формам </w:t>
      </w:r>
      <w:r w:rsidRPr="00775C36">
        <w:rPr>
          <w:b/>
          <w:color w:val="000000"/>
        </w:rPr>
        <w:t>статистического</w:t>
      </w:r>
      <w:r>
        <w:t xml:space="preserve"> наблюдения, сочетающим проведение </w:t>
      </w:r>
      <w:r w:rsidRPr="00775C36">
        <w:rPr>
          <w:b/>
          <w:color w:val="000000"/>
        </w:rPr>
        <w:t>переписей</w:t>
      </w:r>
      <w:r>
        <w:t xml:space="preserve"> и выборочных обследований. Первая </w:t>
      </w:r>
      <w:r w:rsidRPr="00775C36">
        <w:rPr>
          <w:b/>
          <w:color w:val="000000"/>
        </w:rPr>
        <w:t xml:space="preserve">Всероссийская сельскохозяйственная перепись </w:t>
      </w:r>
      <w:r>
        <w:t>в новых экономических условиях была проведена в стране в 2006 году. Ее результаты наглядно продемонстрировали произошедшие в сельском хозяйстве изменения и помогли сформировать меры государственной поддержки аграрного сектора.</w:t>
      </w:r>
    </w:p>
    <w:p w:rsidR="00267AA5" w:rsidRDefault="00267AA5" w:rsidP="001578F1">
      <w:pPr>
        <w:jc w:val="both"/>
      </w:pPr>
      <w:r w:rsidRPr="00775C36">
        <w:rPr>
          <w:b/>
          <w:color w:val="000000"/>
        </w:rPr>
        <w:t xml:space="preserve">Всероссийская сельскохозяйственная перепись </w:t>
      </w:r>
      <w:r>
        <w:t xml:space="preserve">2016 года будет дополнена рядом новых вопросов, адресованных сельхозпроизводителям, для сбора данных будут задействованы самые современные информационные технологии, например, многие </w:t>
      </w:r>
      <w:r w:rsidRPr="00775C36">
        <w:rPr>
          <w:b/>
          <w:color w:val="000000"/>
        </w:rPr>
        <w:t>переписчики</w:t>
      </w:r>
      <w:r>
        <w:t xml:space="preserve"> будут заносить ответы на вопросы анкеты непосредственно в планшетные компьютеры. Собранные в ходе </w:t>
      </w:r>
      <w:r w:rsidRPr="00775C36">
        <w:rPr>
          <w:b/>
          <w:color w:val="000000"/>
        </w:rPr>
        <w:t>переписи</w:t>
      </w:r>
      <w:r>
        <w:t xml:space="preserve"> сведения станут важнейшим источником данных о современных земельных ресурсах и сельхозпроизводстве, а также будут служить основой для разработки решений по стимулированию импортозамещения продукции сельского хозяйства.</w:t>
      </w:r>
    </w:p>
    <w:p w:rsidR="00267AA5" w:rsidRDefault="00267AA5" w:rsidP="001578F1">
      <w:pPr>
        <w:jc w:val="both"/>
      </w:pPr>
      <w:hyperlink r:id="rId39" w:history="1">
        <w:r>
          <w:rPr>
            <w:rStyle w:val="Hyperlink"/>
          </w:rPr>
          <w:t>http://vizhevske.ru/blog/ltanews/16203.html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42" w:name="_Toc425152501"/>
      <w:r>
        <w:t>Официальный сайт Министерства сельского хозяйства Российской Федерации (mcx.ru) (Москва), 17.07.2015, Подготовка к сельскохозяйственной переписи | ГТРК "Вятка"</w:t>
      </w:r>
      <w:bookmarkEnd w:id="42"/>
    </w:p>
    <w:p w:rsidR="00267AA5" w:rsidRDefault="00267AA5" w:rsidP="001578F1">
      <w:pPr>
        <w:jc w:val="both"/>
      </w:pPr>
      <w:r>
        <w:t xml:space="preserve">В Кировской области идет подготовка к предстоящей сельскохозяйственной </w:t>
      </w:r>
      <w:r w:rsidRPr="00775C36">
        <w:rPr>
          <w:b/>
          <w:color w:val="000000"/>
        </w:rPr>
        <w:t>переписи</w:t>
      </w:r>
      <w:r>
        <w:t xml:space="preserve">. Хотя до начала обследования почти целый год, многие вопросы необходимо решать уже сейчас. Трудности, с которыми столкнулись кировские </w:t>
      </w:r>
      <w:r w:rsidRPr="00775C36">
        <w:rPr>
          <w:b/>
          <w:color w:val="000000"/>
        </w:rPr>
        <w:t>статистики</w:t>
      </w:r>
      <w:r>
        <w:t xml:space="preserve">, обсудили на первом заседании областной комиссии по проведению </w:t>
      </w:r>
      <w:r w:rsidRPr="00775C36">
        <w:rPr>
          <w:b/>
          <w:color w:val="000000"/>
        </w:rPr>
        <w:t>переписи</w:t>
      </w:r>
      <w:r>
        <w:t>.</w:t>
      </w:r>
    </w:p>
    <w:p w:rsidR="00267AA5" w:rsidRDefault="00267AA5" w:rsidP="001578F1">
      <w:pPr>
        <w:jc w:val="both"/>
      </w:pPr>
      <w:r>
        <w:t xml:space="preserve">В ходе </w:t>
      </w:r>
      <w:r w:rsidRPr="00775C36">
        <w:rPr>
          <w:b/>
          <w:color w:val="000000"/>
        </w:rPr>
        <w:t>переписи</w:t>
      </w:r>
      <w:r>
        <w:t xml:space="preserve"> будет охвачено все многоукладное сельское хозяйство России - от личных подсобных хозяйств и садоводческих товариществ до фермерских хозяйств и крупных предприятий. </w:t>
      </w:r>
      <w:r w:rsidRPr="00775C36">
        <w:rPr>
          <w:b/>
          <w:color w:val="000000"/>
        </w:rPr>
        <w:t>Переписчикам</w:t>
      </w:r>
      <w:r>
        <w:t xml:space="preserve"> придется нелегко. В течение полутора месяцев предстоит описать все поголовье скота, земельные участки - по структуре посевов, а плодовые деревья, кустарники и овощи - по количеству и занимаемым площадям.</w:t>
      </w:r>
    </w:p>
    <w:p w:rsidR="00267AA5" w:rsidRDefault="00267AA5" w:rsidP="001578F1">
      <w:pPr>
        <w:jc w:val="both"/>
      </w:pPr>
      <w:r>
        <w:t>ВЛАДИМИР ЗЫРИН, ЗАМЕСТИТЕЛЬ РУКОВОДИТЕЛЯ КИРОВ</w:t>
      </w:r>
      <w:r w:rsidRPr="00775C36">
        <w:rPr>
          <w:b/>
          <w:color w:val="000000"/>
        </w:rPr>
        <w:t>СТАТА</w:t>
      </w:r>
      <w:r>
        <w:t>:</w:t>
      </w:r>
    </w:p>
    <w:p w:rsidR="00267AA5" w:rsidRDefault="00267AA5" w:rsidP="001578F1">
      <w:pPr>
        <w:jc w:val="both"/>
      </w:pPr>
      <w:r>
        <w:t xml:space="preserve">"Для того чтобы собрать счетный участок - 460 объектов </w:t>
      </w:r>
      <w:r w:rsidRPr="00775C36">
        <w:rPr>
          <w:b/>
          <w:color w:val="000000"/>
        </w:rPr>
        <w:t>переписи</w:t>
      </w:r>
      <w:r>
        <w:t xml:space="preserve"> - это может быть три десятка деревень на расстоянии многих километров друг от друга, причем, </w:t>
      </w:r>
      <w:r w:rsidRPr="00775C36">
        <w:rPr>
          <w:b/>
          <w:color w:val="000000"/>
        </w:rPr>
        <w:t>переписчик</w:t>
      </w:r>
      <w:r>
        <w:t xml:space="preserve"> все это должен за 45 дней обойти пешком или объехать за свой счет".</w:t>
      </w:r>
    </w:p>
    <w:p w:rsidR="00267AA5" w:rsidRDefault="00267AA5" w:rsidP="001578F1">
      <w:pPr>
        <w:jc w:val="both"/>
      </w:pPr>
      <w:r>
        <w:t xml:space="preserve">В целом же период работы </w:t>
      </w:r>
      <w:r w:rsidRPr="00775C36">
        <w:rPr>
          <w:b/>
          <w:color w:val="000000"/>
        </w:rPr>
        <w:t>переписчика</w:t>
      </w:r>
      <w:r>
        <w:t xml:space="preserve"> - 65 дней. А значит, будут проблемы и при наборе внештатных сотрудников. Не станет выходом и привлечение пенсионеров - для сбора сведений будут использоваться планшетные компьютеры, куда сразу же нужно заносить ответы респондентов. Еще одна проблема - дефицит бюджета.</w:t>
      </w:r>
    </w:p>
    <w:p w:rsidR="00267AA5" w:rsidRDefault="00267AA5" w:rsidP="001578F1">
      <w:pPr>
        <w:jc w:val="both"/>
      </w:pPr>
      <w:r>
        <w:t>НИКОЛАЙ ЗОРИН, РУКОВОДИТЕЛЬ КИРОВ</w:t>
      </w:r>
      <w:r w:rsidRPr="00775C36">
        <w:rPr>
          <w:b/>
          <w:color w:val="000000"/>
        </w:rPr>
        <w:t>СТАТА</w:t>
      </w:r>
      <w:r>
        <w:t>:</w:t>
      </w:r>
    </w:p>
    <w:p w:rsidR="00267AA5" w:rsidRDefault="00267AA5" w:rsidP="001578F1">
      <w:pPr>
        <w:jc w:val="both"/>
      </w:pPr>
      <w:r>
        <w:t>"Киров</w:t>
      </w:r>
      <w:r w:rsidRPr="00775C36">
        <w:rPr>
          <w:b/>
          <w:color w:val="000000"/>
        </w:rPr>
        <w:t>стат</w:t>
      </w:r>
      <w:r>
        <w:t xml:space="preserve"> уже испытывает трудности, связанные с финансированием этих мероприятий, ни копейки не выделяется, ни на аренду помещений, ни на транспортные услуги, ни на коммунальные, ни копейки".</w:t>
      </w:r>
    </w:p>
    <w:p w:rsidR="00267AA5" w:rsidRDefault="00267AA5" w:rsidP="001578F1">
      <w:pPr>
        <w:jc w:val="both"/>
      </w:pPr>
      <w:r>
        <w:t xml:space="preserve">И здесь необходима совместная работа с органами власти на местах и оперативное решение вопросов областной комиссией по подготовке и проведению </w:t>
      </w:r>
      <w:r w:rsidRPr="00775C36">
        <w:rPr>
          <w:b/>
          <w:color w:val="000000"/>
        </w:rPr>
        <w:t>переписи</w:t>
      </w:r>
      <w:r>
        <w:t xml:space="preserve">. Полнота и точность ответов, активность участников обследования напрямую повлияет на качество итоговых данных и на дальнейшую эффективность аграрной политики России. Не случайно </w:t>
      </w:r>
      <w:r w:rsidRPr="00775C36">
        <w:rPr>
          <w:b/>
          <w:color w:val="000000"/>
        </w:rPr>
        <w:t>перепись</w:t>
      </w:r>
      <w:r>
        <w:t xml:space="preserve"> 2016 года пройдет под девизом "Село в порядке - страна в до</w:t>
      </w:r>
      <w:r w:rsidRPr="00775C36">
        <w:rPr>
          <w:b/>
          <w:color w:val="000000"/>
        </w:rPr>
        <w:t>статке</w:t>
      </w:r>
      <w:r>
        <w:t>!"</w:t>
      </w:r>
    </w:p>
    <w:p w:rsidR="00267AA5" w:rsidRDefault="00267AA5" w:rsidP="001578F1">
      <w:pPr>
        <w:jc w:val="both"/>
      </w:pPr>
      <w:hyperlink r:id="rId40" w:history="1">
        <w:r>
          <w:rPr>
            <w:rStyle w:val="Hyperlink"/>
          </w:rPr>
          <w:t>http://www.mcx.ru/news/news/show/41019.174.htm</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43" w:name="_Toc425152502"/>
      <w:r>
        <w:t>Almavolga.ru (Волгоград), 17.07.2015, Волгоградская область - третья в стране по сбору огурцов</w:t>
      </w:r>
      <w:bookmarkEnd w:id="43"/>
    </w:p>
    <w:p w:rsidR="00267AA5" w:rsidRDefault="00267AA5" w:rsidP="001578F1">
      <w:pPr>
        <w:jc w:val="both"/>
      </w:pPr>
      <w:r>
        <w:t xml:space="preserve">За год у нас их вырастили целых 77,3 тысячи тонн </w:t>
      </w:r>
    </w:p>
    <w:p w:rsidR="00267AA5" w:rsidRDefault="00267AA5" w:rsidP="001578F1">
      <w:pPr>
        <w:jc w:val="both"/>
      </w:pPr>
      <w:r>
        <w:t>Вчера страна отмечала весьма любопытный праздник - День огурца. Вернее, отмечали те, кто о нем слышал. Появился он сравнительно недавно, и в разных регионах отмечается по-разному. Волгоград никаких гуляний не устраивал, но зато прослыл едва ли не огуречной столицей России.</w:t>
      </w:r>
    </w:p>
    <w:p w:rsidR="00267AA5" w:rsidRDefault="00267AA5" w:rsidP="001578F1">
      <w:pPr>
        <w:jc w:val="both"/>
      </w:pPr>
      <w:r>
        <w:t xml:space="preserve">К празднику пресс-центр </w:t>
      </w:r>
      <w:r w:rsidRPr="00775C36">
        <w:rPr>
          <w:b/>
          <w:color w:val="000000"/>
        </w:rPr>
        <w:t xml:space="preserve">Всероссийской сельскохозяйственной переписи </w:t>
      </w:r>
      <w:r>
        <w:t xml:space="preserve">опубликовал результаты по сбору огурцов за последний год. И Волгоград, на который в аграрном секторе государство очень рассчитывает в плане импортозамещения, оказался в тройке лидеров. </w:t>
      </w:r>
    </w:p>
    <w:p w:rsidR="00267AA5" w:rsidRDefault="00267AA5" w:rsidP="001578F1">
      <w:pPr>
        <w:jc w:val="both"/>
      </w:pPr>
      <w:r>
        <w:t xml:space="preserve">За год в регионе вырастили 77,3 тысячи тонн огурцов. Больше оказалось только у Краснодарского края (90 тысяч тонн) и Кабардино-Балкарской республики (95 тысяч тонн). При этом посевная площадь огурцов открытого грунта в Волгоградской области составила 70,5 тысяч гектаров. </w:t>
      </w:r>
    </w:p>
    <w:p w:rsidR="00267AA5" w:rsidRDefault="00267AA5" w:rsidP="001578F1">
      <w:pPr>
        <w:jc w:val="both"/>
      </w:pPr>
      <w:r>
        <w:t>А вот парниковых огурцов в нашем регионе скоро станет еще больше: как мы недавно писали , в Среднеахтубинском районе появился крупнейший в ЮФО тепличный комплекс.</w:t>
      </w:r>
    </w:p>
    <w:p w:rsidR="00267AA5" w:rsidRDefault="00267AA5" w:rsidP="001578F1">
      <w:pPr>
        <w:jc w:val="both"/>
      </w:pPr>
      <w:hyperlink r:id="rId41" w:history="1">
        <w:r>
          <w:rPr>
            <w:rStyle w:val="Hyperlink"/>
          </w:rPr>
          <w:t>http://almavolga.ru/news/item/id/7896</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44" w:name="_Toc425152503"/>
      <w:r>
        <w:t>Advis.ru (Санкт-Петербург), 17.07.2015, В России отмечают день огурца.</w:t>
      </w:r>
      <w:bookmarkEnd w:id="44"/>
    </w:p>
    <w:p w:rsidR="00267AA5" w:rsidRDefault="00267AA5" w:rsidP="001578F1">
      <w:pPr>
        <w:jc w:val="both"/>
      </w:pPr>
      <w:r>
        <w:t xml:space="preserve">По данным </w:t>
      </w:r>
      <w:r w:rsidRPr="00775C36">
        <w:rPr>
          <w:b/>
          <w:color w:val="000000"/>
        </w:rPr>
        <w:t>Росстата</w:t>
      </w:r>
      <w:r>
        <w:t xml:space="preserve"> большая часть огурцов в России выращивается в хозяйствах населения. Поистине народный овощ - огурец имеет свой праздник. День огурца отмечают во многих городах страны в середине июля.</w:t>
      </w:r>
    </w:p>
    <w:p w:rsidR="00267AA5" w:rsidRDefault="00267AA5" w:rsidP="001578F1">
      <w:pPr>
        <w:jc w:val="both"/>
      </w:pPr>
      <w:r>
        <w:t>Самый известный День огурца проходит в Суздале, в этом году его отпразднуют уже пятнадцатый раз. Народными гуляниями и сладким хрустом чествуют огурец и в Истобинске Кировской области, и в подмосковных Луховицах, в станице Багаевская Ростовской области, и в деревне Демидово на Смоленщине.</w:t>
      </w:r>
    </w:p>
    <w:p w:rsidR="00267AA5" w:rsidRDefault="00267AA5" w:rsidP="001578F1">
      <w:pPr>
        <w:jc w:val="both"/>
      </w:pPr>
      <w:r>
        <w:t>На территории Российской Федерации в 2014 году посевная площадь огурцов открытого грунта составила 70,5 тыс. га, при этом в хозяйствах населения - 63,0 тыс. га (89,4% от площади посевов в хозяйствах всех категорий), в крестьянских (фермерских) хозяйствах и у индивидуальных предпринимателей - 5,8 тыс. га (8,3%), в сельскохозяйственных организациях - 1,7 тыс. га (2,4%).</w:t>
      </w:r>
    </w:p>
    <w:p w:rsidR="00267AA5" w:rsidRDefault="00267AA5" w:rsidP="001578F1">
      <w:pPr>
        <w:jc w:val="both"/>
      </w:pPr>
      <w:r>
        <w:t>При этом в сельскохозяйственных организациях преобладает выращивание огурцов закрытого грунта. В 2014 г. доля огурцов в общем объеме производства овощей закрытого грунта сельхозорганизациями составила более 65%.</w:t>
      </w:r>
    </w:p>
    <w:p w:rsidR="00267AA5" w:rsidRDefault="00267AA5" w:rsidP="001578F1">
      <w:pPr>
        <w:jc w:val="both"/>
      </w:pPr>
      <w:r>
        <w:t>Валовый сбор огурцов (открытого и закрытого грунта) в 2014 году в хозяйствах всех категорий составил 1820 тыс. тонн, в том числе: 1174 тыс. тонн - в хозяйствах населения, 501 тыс. тонн - в сельскохозяйственных организациях, 144 тыс. тонн - в крестьянских (фермерских) хозяйствах.</w:t>
      </w:r>
    </w:p>
    <w:p w:rsidR="00267AA5" w:rsidRDefault="00267AA5" w:rsidP="001578F1">
      <w:pPr>
        <w:jc w:val="both"/>
      </w:pPr>
      <w:r>
        <w:t>Лидерами по валовому сбору огурцов (открытого и закрытого грунта) стали Кабардино-Балкарская Республика (94,6 тыс. тонн) и Краснодарский край (90,2 тыс. тонн). Высокие показатели продемонстрировали также следующие регионы: Волгоградская область (77,3 тыс. тонн), Республики Башкортостан (71,9 тыс. тонн), Татарстан (70,8 тыс. тонн), Дагестан (65,9 тыс. тонн), Ростовская область (64,2 тыс. тонн) и Саратовская область (62,8 тыс. тонн).</w:t>
      </w:r>
    </w:p>
    <w:p w:rsidR="00267AA5" w:rsidRDefault="00267AA5" w:rsidP="001578F1">
      <w:pPr>
        <w:jc w:val="both"/>
      </w:pPr>
      <w:r>
        <w:t xml:space="preserve">Основой для проведения выборочного обследования личных подсобных хозяйств и расчета данных по хозяйствам населения о производстве продукции сельского хозяйства, в том числе огурцов, являются итоги сельскохозяйственных </w:t>
      </w:r>
      <w:r w:rsidRPr="00775C36">
        <w:rPr>
          <w:b/>
          <w:color w:val="000000"/>
        </w:rPr>
        <w:t>переписей</w:t>
      </w:r>
      <w:r>
        <w:t xml:space="preserve">. Ближайшая </w:t>
      </w:r>
      <w:r w:rsidRPr="00775C36">
        <w:rPr>
          <w:b/>
          <w:color w:val="000000"/>
        </w:rPr>
        <w:t xml:space="preserve">Всероссийская сельскохозяйственная перепись </w:t>
      </w:r>
      <w:r>
        <w:t>будет проводиться с 1 июля по 15 августа 2016 года, а на отдаленных и труднодоступных территориях - с 15 сентября по 15 ноября.</w:t>
      </w:r>
    </w:p>
    <w:p w:rsidR="00267AA5" w:rsidRDefault="00267AA5" w:rsidP="001578F1">
      <w:pPr>
        <w:jc w:val="both"/>
      </w:pPr>
      <w:hyperlink r:id="rId42" w:history="1">
        <w:r>
          <w:rPr>
            <w:rStyle w:val="Hyperlink"/>
          </w:rPr>
          <w:t>http://advis.ru/php/view_news.php?id=EFBEFE94-9ABD-3C4C-A2E4-397CF172D8C2</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45" w:name="_Toc425152504"/>
      <w:r>
        <w:t>Tlt. ru (Тольятти), 17.07.2015, В Тольятти пройдет сельскохозяйственная перепись</w:t>
      </w:r>
      <w:bookmarkEnd w:id="45"/>
    </w:p>
    <w:p w:rsidR="00267AA5" w:rsidRDefault="00267AA5" w:rsidP="001578F1">
      <w:pPr>
        <w:jc w:val="both"/>
      </w:pPr>
      <w:r>
        <w:t xml:space="preserve">Мэрия автограда начинает подготовку к </w:t>
      </w:r>
      <w:r w:rsidRPr="00775C36">
        <w:rPr>
          <w:b/>
          <w:color w:val="000000"/>
        </w:rPr>
        <w:t>Всероссийской сельскохозяйственной переписи</w:t>
      </w:r>
      <w:r>
        <w:t xml:space="preserve">, которая состоится в 2016 году. </w:t>
      </w:r>
    </w:p>
    <w:p w:rsidR="00267AA5" w:rsidRDefault="00267AA5" w:rsidP="001578F1">
      <w:pPr>
        <w:jc w:val="both"/>
      </w:pPr>
      <w:r>
        <w:t xml:space="preserve">Под руководством вице-мэра Алексея Бузинного , главы департамента экономического развития Дмитрия Богданова и начальника отдела государственной </w:t>
      </w:r>
      <w:r w:rsidRPr="00775C36">
        <w:rPr>
          <w:b/>
          <w:color w:val="000000"/>
        </w:rPr>
        <w:t>статистики</w:t>
      </w:r>
      <w:r>
        <w:t xml:space="preserve"> в Тольятти Татьяны Логачевой создадут специальную комиссию. Также в нее войдут представители мэрии, думы, УВД и центра занятости населения.</w:t>
      </w:r>
    </w:p>
    <w:p w:rsidR="00267AA5" w:rsidRDefault="00267AA5" w:rsidP="001578F1">
      <w:pPr>
        <w:jc w:val="both"/>
      </w:pPr>
      <w:r>
        <w:t xml:space="preserve">Главы районных администраций, департаменты градостроительной деятельности, управления муниципальным имуществом и городского хозяйства должны будут уже в ближайшие дни предоставить отделу государственной </w:t>
      </w:r>
      <w:r w:rsidRPr="00775C36">
        <w:rPr>
          <w:b/>
          <w:color w:val="000000"/>
        </w:rPr>
        <w:t>статистики</w:t>
      </w:r>
      <w:r>
        <w:t xml:space="preserve"> списки личных подсобных и других индивидуальных хозяйств населения, имеющего земельные участки, сельскохозяйственных животных, а также списки садоводческих, огороднических и дачных некоммерческих объединений.</w:t>
      </w:r>
    </w:p>
    <w:p w:rsidR="00267AA5" w:rsidRDefault="00267AA5" w:rsidP="001578F1">
      <w:pPr>
        <w:jc w:val="both"/>
      </w:pPr>
      <w:r>
        <w:t>Область исследований будет ограничена, в основном, территориями Центрального и Комсомольского районов городского округа. К сбору сведений привлекут тольяттинцев.</w:t>
      </w:r>
    </w:p>
    <w:p w:rsidR="00267AA5" w:rsidRDefault="00267AA5" w:rsidP="001578F1">
      <w:pPr>
        <w:jc w:val="both"/>
      </w:pPr>
      <w:r>
        <w:t xml:space="preserve">Добавим, </w:t>
      </w:r>
      <w:r w:rsidRPr="00775C36">
        <w:rPr>
          <w:b/>
          <w:color w:val="000000"/>
        </w:rPr>
        <w:t>перепись</w:t>
      </w:r>
      <w:r>
        <w:t xml:space="preserve"> пройдет с 1 июля по 15 августа 2016 года, а в труднодоступных и отдаленных местностях - с 15 сентября по 15 ноября. Она станет второй в истории современной России (первая прошла в 2006-ом). И, по мнению экспертов, поможет повысить эффективность государственной аграрной политики и деятельность Минсельхоза в частности. Так, по итогам исследования смогут сформировать новые меры его господдержки.</w:t>
      </w:r>
    </w:p>
    <w:p w:rsidR="00267AA5" w:rsidRDefault="00267AA5" w:rsidP="001578F1">
      <w:pPr>
        <w:jc w:val="both"/>
      </w:pPr>
      <w:r w:rsidRPr="00775C36">
        <w:rPr>
          <w:b/>
          <w:color w:val="000000"/>
        </w:rPr>
        <w:t xml:space="preserve">Всероссийская сельскохозяйственная перепись </w:t>
      </w:r>
      <w:r>
        <w:t>должна проводиться не реже одного раза в десять лет.</w:t>
      </w:r>
    </w:p>
    <w:p w:rsidR="00267AA5" w:rsidRDefault="00267AA5" w:rsidP="001578F1">
      <w:pPr>
        <w:jc w:val="both"/>
      </w:pPr>
      <w:hyperlink r:id="rId43" w:history="1">
        <w:r>
          <w:rPr>
            <w:rStyle w:val="Hyperlink"/>
          </w:rPr>
          <w:t>http://tlt.ru/articles.php?n=1969051</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46" w:name="_Toc425152505"/>
      <w:r>
        <w:t>Авторадио (Москва), 17.07.2015, Владимирская область готовится к Всероссийской сельскохозяйственной переписи</w:t>
      </w:r>
      <w:bookmarkEnd w:id="46"/>
    </w:p>
    <w:p w:rsidR="00267AA5" w:rsidRDefault="00267AA5" w:rsidP="001578F1">
      <w:pPr>
        <w:jc w:val="both"/>
      </w:pPr>
      <w:r>
        <w:t xml:space="preserve">Во Владимире обсудили подготовку к </w:t>
      </w:r>
      <w:r w:rsidRPr="00775C36">
        <w:rPr>
          <w:b/>
          <w:color w:val="000000"/>
        </w:rPr>
        <w:t>Всероссийской сельскохозяйственной переписи</w:t>
      </w:r>
      <w:r>
        <w:t xml:space="preserve">. Крупнейшее </w:t>
      </w:r>
      <w:r w:rsidRPr="00775C36">
        <w:rPr>
          <w:b/>
          <w:color w:val="000000"/>
        </w:rPr>
        <w:t>статистическое</w:t>
      </w:r>
      <w:r>
        <w:t xml:space="preserve"> исследование стартует 1 июля будущего года и продлится полтора месяца. Вопросы коснутся кадрового состава отрасли, земельных ресурсов и других аспектов отечественной аграрной инфраструктуры. </w:t>
      </w:r>
    </w:p>
    <w:p w:rsidR="00267AA5" w:rsidRDefault="00267AA5" w:rsidP="001578F1">
      <w:pPr>
        <w:jc w:val="both"/>
      </w:pPr>
      <w:r>
        <w:t xml:space="preserve">На территории Владимирской области, по предварительным данным, </w:t>
      </w:r>
      <w:r w:rsidRPr="00775C36">
        <w:rPr>
          <w:b/>
          <w:color w:val="000000"/>
        </w:rPr>
        <w:t>переписи</w:t>
      </w:r>
      <w:r>
        <w:t xml:space="preserve"> подлежат более 330 сельскохозяйственных организаций, около 300 микропредприятий, более 2000 крестьянских (фермерских) хозяйств, а также индивидуальные предприниматели, личные подсобные и другие хозяйства граждан; а также семьи, входящих в садоводческие, огороднические и дачные некоммерческие объединения(по информации пресс-службы Белого дома).</w:t>
      </w:r>
    </w:p>
    <w:p w:rsidR="00267AA5" w:rsidRDefault="00267AA5" w:rsidP="001578F1">
      <w:pPr>
        <w:jc w:val="both"/>
      </w:pPr>
      <w:hyperlink r:id="rId44" w:history="1">
        <w:r>
          <w:rPr>
            <w:rStyle w:val="Hyperlink"/>
          </w:rPr>
          <w:t>http://www.avtoradio.ru/?an=ar-news-time&amp;city=208257&amp;kw5=208257</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47" w:name="_Toc425152506"/>
      <w:r>
        <w:t>В городе N (vgoroden.ru) (Нижний Новгород), 17.07.2015, Три района Нижегородской области не будут участвовать в микропереписи населения</w:t>
      </w:r>
      <w:bookmarkEnd w:id="47"/>
    </w:p>
    <w:p w:rsidR="00267AA5" w:rsidRDefault="00267AA5" w:rsidP="001578F1">
      <w:pPr>
        <w:jc w:val="both"/>
      </w:pPr>
      <w:r>
        <w:t>Жители Бутурлинского, Тонкинского и Шарангского районов не будут участвовать в микро</w:t>
      </w:r>
      <w:r w:rsidRPr="00775C36">
        <w:rPr>
          <w:b/>
          <w:color w:val="000000"/>
        </w:rPr>
        <w:t>переписи</w:t>
      </w:r>
      <w:r>
        <w:t xml:space="preserve"> населения, которая пройдет в регионе с 1 по 31 октября 2015 года. Об этом сообщает "Нижегород</w:t>
      </w:r>
      <w:r w:rsidRPr="00775C36">
        <w:rPr>
          <w:b/>
          <w:color w:val="000000"/>
        </w:rPr>
        <w:t>стат</w:t>
      </w:r>
      <w:r>
        <w:t>".</w:t>
      </w:r>
    </w:p>
    <w:p w:rsidR="00267AA5" w:rsidRDefault="00267AA5" w:rsidP="001578F1">
      <w:pPr>
        <w:jc w:val="both"/>
      </w:pPr>
      <w:r>
        <w:t xml:space="preserve">Такая </w:t>
      </w:r>
      <w:r w:rsidRPr="00775C36">
        <w:rPr>
          <w:b/>
          <w:color w:val="000000"/>
        </w:rPr>
        <w:t>перепись</w:t>
      </w:r>
      <w:r>
        <w:t xml:space="preserve"> нужна для получения информации о демографическом потенциале региона перед проведением Всероссийской </w:t>
      </w:r>
      <w:r w:rsidRPr="00775C36">
        <w:rPr>
          <w:b/>
          <w:color w:val="000000"/>
        </w:rPr>
        <w:t>переписи</w:t>
      </w:r>
      <w:r>
        <w:t xml:space="preserve"> населения, которая пройдет в 2020 году.</w:t>
      </w:r>
    </w:p>
    <w:p w:rsidR="00267AA5" w:rsidRDefault="00267AA5" w:rsidP="001578F1">
      <w:pPr>
        <w:jc w:val="both"/>
      </w:pPr>
      <w:r>
        <w:t xml:space="preserve">Обследованием планируется охватить порядка 43,8 тыс. нижегородцев и 13,7 тыс. сельских жителей. </w:t>
      </w:r>
    </w:p>
    <w:p w:rsidR="00267AA5" w:rsidRDefault="00267AA5" w:rsidP="001578F1">
      <w:pPr>
        <w:jc w:val="both"/>
      </w:pPr>
      <w:r>
        <w:t>Три района области не вошли в микро</w:t>
      </w:r>
      <w:r w:rsidRPr="00775C36">
        <w:rPr>
          <w:b/>
          <w:color w:val="000000"/>
        </w:rPr>
        <w:t>перепись</w:t>
      </w:r>
      <w:r>
        <w:t xml:space="preserve"> населения в результате компьютерной выборки. К тому же эти районы до</w:t>
      </w:r>
      <w:r w:rsidRPr="00775C36">
        <w:rPr>
          <w:b/>
          <w:color w:val="000000"/>
        </w:rPr>
        <w:t>статочно</w:t>
      </w:r>
      <w:r>
        <w:t xml:space="preserve"> небольшие по площади, и в них проживает меньше людей, чем в других районах региона.</w:t>
      </w:r>
    </w:p>
    <w:p w:rsidR="00267AA5" w:rsidRDefault="00267AA5" w:rsidP="001578F1">
      <w:pPr>
        <w:jc w:val="both"/>
      </w:pPr>
      <w:r w:rsidRPr="00775C36">
        <w:rPr>
          <w:b/>
          <w:color w:val="000000"/>
        </w:rPr>
        <w:t>Переписчики</w:t>
      </w:r>
      <w:r>
        <w:t xml:space="preserve"> будут спрашивать жителей региона о том, сколько детей они планируют завести, есть ли у них условия для их рождения и воспитания. Также они будут спрашивать о том, есть ли у них серьезные заболевания. </w:t>
      </w:r>
    </w:p>
    <w:p w:rsidR="00267AA5" w:rsidRDefault="00267AA5" w:rsidP="001578F1">
      <w:pPr>
        <w:jc w:val="both"/>
      </w:pPr>
      <w:r>
        <w:t xml:space="preserve">Впервые будет отслеживаться история получения российского гражданства, фактического и юридического места жительства. Стоит отметить, что </w:t>
      </w:r>
      <w:r w:rsidRPr="00775C36">
        <w:rPr>
          <w:b/>
          <w:color w:val="000000"/>
        </w:rPr>
        <w:t>переписчики</w:t>
      </w:r>
      <w:r>
        <w:t xml:space="preserve"> будут заносить данные не в </w:t>
      </w:r>
      <w:r w:rsidRPr="00775C36">
        <w:rPr>
          <w:b/>
          <w:color w:val="000000"/>
        </w:rPr>
        <w:t>переписные</w:t>
      </w:r>
      <w:r>
        <w:t xml:space="preserve"> листы, как раньше, а в планшетные компьютеры.</w:t>
      </w:r>
    </w:p>
    <w:p w:rsidR="00267AA5" w:rsidRDefault="00267AA5" w:rsidP="001578F1">
      <w:pPr>
        <w:jc w:val="both"/>
      </w:pPr>
      <w:r>
        <w:t xml:space="preserve">Как сообщалось ранее, </w:t>
      </w:r>
      <w:r w:rsidRPr="00775C36">
        <w:rPr>
          <w:b/>
          <w:color w:val="000000"/>
        </w:rPr>
        <w:t xml:space="preserve">всероссийская сельскохозяйственная перепись </w:t>
      </w:r>
      <w:r>
        <w:t>населения пройдет в России в 2016 году .</w:t>
      </w:r>
    </w:p>
    <w:p w:rsidR="00267AA5" w:rsidRDefault="00267AA5" w:rsidP="001578F1">
      <w:pPr>
        <w:jc w:val="both"/>
      </w:pPr>
      <w:hyperlink r:id="rId45" w:history="1">
        <w:r>
          <w:rPr>
            <w:rStyle w:val="Hyperlink"/>
          </w:rPr>
          <w:t>http://www.vgoroden.ru/?id=357941</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48" w:name="_Toc425152507"/>
      <w:r>
        <w:t>Пресс-релизы Tchaik.ru (Чайковский), 17.07.2015, О Всероссийской сельскохозяйственной переписи-2016</w:t>
      </w:r>
      <w:bookmarkEnd w:id="48"/>
    </w:p>
    <w:p w:rsidR="00267AA5" w:rsidRDefault="00267AA5" w:rsidP="001578F1">
      <w:pPr>
        <w:jc w:val="both"/>
      </w:pPr>
      <w:r>
        <w:t xml:space="preserve">В срок до 1 июля текущего года муниципалитеты обязаны образовать комиссии по проведению </w:t>
      </w:r>
      <w:r w:rsidRPr="00775C36">
        <w:rPr>
          <w:b/>
          <w:color w:val="000000"/>
        </w:rPr>
        <w:t xml:space="preserve">Всероссийской сельскохозяйственной переписи </w:t>
      </w:r>
      <w:r>
        <w:t xml:space="preserve">2016 года - такое решение было принято на очередном заседании Совета глав городских округов и муниципальных районов Пермского края при губернаторе. </w:t>
      </w:r>
    </w:p>
    <w:p w:rsidR="00267AA5" w:rsidRDefault="00267AA5" w:rsidP="001578F1">
      <w:pPr>
        <w:jc w:val="both"/>
      </w:pPr>
      <w:r>
        <w:t>Также присутствующим было рекомендовано провести уточнение записей в похозяйственных книгах о личных подсобных хозяйствах населения по состоянию на 1 июля 2015 г., представить в Пермь</w:t>
      </w:r>
      <w:r w:rsidRPr="00775C36">
        <w:rPr>
          <w:b/>
          <w:color w:val="000000"/>
        </w:rPr>
        <w:t>стат</w:t>
      </w:r>
      <w:r>
        <w:t xml:space="preserve"> сведения об объектах сельскохозяйственной </w:t>
      </w:r>
      <w:r w:rsidRPr="00775C36">
        <w:rPr>
          <w:b/>
          <w:color w:val="000000"/>
        </w:rPr>
        <w:t>переписи</w:t>
      </w:r>
      <w:r>
        <w:t xml:space="preserve"> по хозяйствам населения для составления списков. </w:t>
      </w:r>
    </w:p>
    <w:p w:rsidR="00267AA5" w:rsidRDefault="00267AA5" w:rsidP="001578F1">
      <w:pPr>
        <w:jc w:val="both"/>
      </w:pPr>
      <w:r>
        <w:t xml:space="preserve">Напоминаем, в 2016 году пройдет очередная </w:t>
      </w:r>
      <w:r w:rsidRPr="00775C36">
        <w:rPr>
          <w:b/>
          <w:color w:val="000000"/>
        </w:rPr>
        <w:t>Всероссийская сельскохозяйственная перепись</w:t>
      </w:r>
      <w:r>
        <w:t xml:space="preserve">. Порядок и сроки ее проведения определены постановлением Правительства РФ от 10 апреля 2013 г. № 316 .Такая </w:t>
      </w:r>
      <w:r w:rsidRPr="00775C36">
        <w:rPr>
          <w:b/>
          <w:color w:val="000000"/>
        </w:rPr>
        <w:t>перепись</w:t>
      </w:r>
      <w:r>
        <w:t xml:space="preserve"> должна осуществляться не реже одного раза в 10 лет - предыдущая была проведена в 2006 году.</w:t>
      </w:r>
    </w:p>
    <w:p w:rsidR="00267AA5" w:rsidRDefault="00267AA5" w:rsidP="001578F1">
      <w:pPr>
        <w:jc w:val="both"/>
      </w:pPr>
      <w:r>
        <w:t xml:space="preserve"> Согласно постановлению </w:t>
      </w:r>
      <w:r w:rsidRPr="00775C36">
        <w:rPr>
          <w:b/>
          <w:color w:val="000000"/>
        </w:rPr>
        <w:t xml:space="preserve">Всероссийская сельскохозяйственная перепись </w:t>
      </w:r>
      <w:r>
        <w:t>пройдет с 1 июля по 15 августа 2016 года , а в труднодоступных и отдаленных местностях - с 15 сентября по 15 ноября. При ее проведении будут учитываться данные по состоянию на 1 июля 2016 года.</w:t>
      </w:r>
    </w:p>
    <w:p w:rsidR="00267AA5" w:rsidRDefault="00267AA5" w:rsidP="001578F1">
      <w:pPr>
        <w:jc w:val="both"/>
      </w:pPr>
      <w:r w:rsidRPr="00775C36">
        <w:rPr>
          <w:b/>
          <w:color w:val="000000"/>
        </w:rPr>
        <w:t>Переписи</w:t>
      </w:r>
      <w:r>
        <w:t xml:space="preserve"> подлежат собственники, пользователи, владельцы и арендаторы земельных участков, предназначенных или используемых для производства сельскохозяйственной продукции, а также владельцы сельскохозяйственных животных.</w:t>
      </w:r>
    </w:p>
    <w:p w:rsidR="00267AA5" w:rsidRDefault="00267AA5" w:rsidP="001578F1">
      <w:pPr>
        <w:jc w:val="both"/>
      </w:pPr>
      <w:r>
        <w:t xml:space="preserve"> Уважаемые чайковцы! Убедительная просьба помогать </w:t>
      </w:r>
      <w:r w:rsidRPr="00775C36">
        <w:rPr>
          <w:b/>
          <w:color w:val="000000"/>
        </w:rPr>
        <w:t>переписчикам</w:t>
      </w:r>
      <w:r>
        <w:t xml:space="preserve"> в их работе, но соблюдать меры предосторожности. Проверяйте удостоверения регистраторов, но не предоставляйте никаких документов, уточнение будет проходить словесно в форме "вопрос-ответ".</w:t>
      </w:r>
    </w:p>
    <w:p w:rsidR="00267AA5" w:rsidRDefault="00267AA5" w:rsidP="001578F1">
      <w:pPr>
        <w:jc w:val="both"/>
      </w:pPr>
      <w:r>
        <w:t xml:space="preserve">Также сообщаем, что согласно </w:t>
      </w:r>
      <w:r w:rsidRPr="00775C36">
        <w:rPr>
          <w:b/>
          <w:color w:val="000000"/>
        </w:rPr>
        <w:t>статье</w:t>
      </w:r>
      <w:r>
        <w:t xml:space="preserve"> 12 Федерального Закона от 21 июля 2005 г. №108-ФЗ "О </w:t>
      </w:r>
      <w:r w:rsidRPr="00775C36">
        <w:rPr>
          <w:b/>
          <w:color w:val="000000"/>
        </w:rPr>
        <w:t>Всероссийской сельскохозяйственной переписи</w:t>
      </w:r>
      <w:r>
        <w:t xml:space="preserve">" предоставляются следующие гарантии защиты содержащихся в </w:t>
      </w:r>
      <w:r w:rsidRPr="00775C36">
        <w:rPr>
          <w:b/>
          <w:color w:val="000000"/>
        </w:rPr>
        <w:t>переписных</w:t>
      </w:r>
      <w:r>
        <w:t xml:space="preserve"> листах сведений об объектах сельскохозяйственной </w:t>
      </w:r>
      <w:r w:rsidRPr="00775C36">
        <w:rPr>
          <w:b/>
          <w:color w:val="000000"/>
        </w:rPr>
        <w:t>переписи</w:t>
      </w:r>
      <w:r>
        <w:t>:</w:t>
      </w:r>
    </w:p>
    <w:p w:rsidR="00267AA5" w:rsidRDefault="00267AA5" w:rsidP="001578F1">
      <w:pPr>
        <w:jc w:val="both"/>
      </w:pPr>
      <w:r>
        <w:t xml:space="preserve">1. Содержащиеся в </w:t>
      </w:r>
      <w:r w:rsidRPr="00775C36">
        <w:rPr>
          <w:b/>
          <w:color w:val="000000"/>
        </w:rPr>
        <w:t>переписных</w:t>
      </w:r>
      <w:r>
        <w:t xml:space="preserve"> листах сведения об объектах сельскохозяйственной </w:t>
      </w:r>
      <w:r w:rsidRPr="00775C36">
        <w:rPr>
          <w:b/>
          <w:color w:val="000000"/>
        </w:rPr>
        <w:t>переписи</w:t>
      </w:r>
      <w:r>
        <w:t xml:space="preserve"> не подлежат разглашению;</w:t>
      </w:r>
    </w:p>
    <w:p w:rsidR="00267AA5" w:rsidRDefault="00267AA5" w:rsidP="001578F1">
      <w:pPr>
        <w:jc w:val="both"/>
      </w:pPr>
      <w:r>
        <w:t>2. Обработка сведений осуществляется в условиях, гарантирующих их защиту от несанкционированного доступа и предотвращение их хищения, утраты, подделки или иного искажения;</w:t>
      </w:r>
    </w:p>
    <w:p w:rsidR="00267AA5" w:rsidRDefault="00267AA5" w:rsidP="001578F1">
      <w:pPr>
        <w:jc w:val="both"/>
      </w:pPr>
      <w:r>
        <w:t>3. В случае утраты или разглашения сведений должностные лица, допустившие это, несут ответственность в соответствии с законодательством Российской Федерации;</w:t>
      </w:r>
    </w:p>
    <w:p w:rsidR="00267AA5" w:rsidRDefault="00267AA5" w:rsidP="001578F1">
      <w:pPr>
        <w:jc w:val="both"/>
      </w:pPr>
      <w:r>
        <w:t xml:space="preserve">4. Обязанность не разглашать сведения должна предусматриваться договорами, заключаемыми с лицами, осуществляющими сбор сведений об объектах сельскохозяйственной </w:t>
      </w:r>
      <w:r w:rsidRPr="00775C36">
        <w:rPr>
          <w:b/>
          <w:color w:val="000000"/>
        </w:rPr>
        <w:t>переписи</w:t>
      </w:r>
      <w:r>
        <w:t>;</w:t>
      </w:r>
    </w:p>
    <w:p w:rsidR="00267AA5" w:rsidRDefault="00267AA5" w:rsidP="001578F1">
      <w:pPr>
        <w:jc w:val="both"/>
      </w:pPr>
      <w:r>
        <w:t xml:space="preserve">5. Сведения не могут быть использованы в иных не связанных с формированием официальной </w:t>
      </w:r>
      <w:r w:rsidRPr="00775C36">
        <w:rPr>
          <w:b/>
          <w:color w:val="000000"/>
        </w:rPr>
        <w:t>статистической</w:t>
      </w:r>
      <w:r>
        <w:t xml:space="preserve"> информации целях. </w:t>
      </w:r>
    </w:p>
    <w:p w:rsidR="00267AA5" w:rsidRDefault="00267AA5" w:rsidP="001578F1">
      <w:pPr>
        <w:jc w:val="both"/>
      </w:pPr>
      <w:r>
        <w:t xml:space="preserve">Предварительные итоги </w:t>
      </w:r>
      <w:r w:rsidRPr="00775C36">
        <w:rPr>
          <w:b/>
          <w:color w:val="000000"/>
        </w:rPr>
        <w:t>переписи</w:t>
      </w:r>
      <w:r>
        <w:t xml:space="preserve"> планируется подвести в IV квартале 2017 года, окончательные - в IV квартале 2018 г. Тогда же они будут официально опубликованы.</w:t>
      </w:r>
    </w:p>
    <w:p w:rsidR="00267AA5" w:rsidRDefault="00267AA5" w:rsidP="001578F1">
      <w:pPr>
        <w:jc w:val="both"/>
      </w:pPr>
      <w:r>
        <w:t xml:space="preserve">Проведение сельскохозяйственной </w:t>
      </w:r>
      <w:r w:rsidRPr="00775C36">
        <w:rPr>
          <w:b/>
          <w:color w:val="000000"/>
        </w:rPr>
        <w:t>переписи</w:t>
      </w:r>
      <w:r>
        <w:t xml:space="preserve"> позволит получить официальную </w:t>
      </w:r>
      <w:r w:rsidRPr="00775C36">
        <w:rPr>
          <w:b/>
          <w:color w:val="000000"/>
        </w:rPr>
        <w:t>статистическую</w:t>
      </w:r>
      <w:r>
        <w:t xml:space="preserve"> информацию, необходимую для разработки прогноза развития сельского хозяйства, мер экономического воздействия на повышение эффективности сельскохозяйственного производства, а также для оценки продовольственной безопасности Российской Федерации.</w:t>
      </w:r>
    </w:p>
    <w:p w:rsidR="00267AA5" w:rsidRDefault="00267AA5" w:rsidP="001578F1">
      <w:pPr>
        <w:jc w:val="both"/>
      </w:pPr>
      <w:hyperlink r:id="rId46" w:history="1">
        <w:r>
          <w:rPr>
            <w:rStyle w:val="Hyperlink"/>
          </w:rPr>
          <w:t>http://www.tchaik.ru/novosti/prrelizi/?id=8798</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49" w:name="_Toc425152508"/>
      <w:r>
        <w:t>ИА Info Покровск (infopokrovsk.ru) (Энгельс), 17.07.2015, Объявлен конкурс профессиональной и любительской фотографии "Моя Россия"</w:t>
      </w:r>
      <w:bookmarkEnd w:id="49"/>
    </w:p>
    <w:p w:rsidR="00267AA5" w:rsidRDefault="00267AA5" w:rsidP="001578F1">
      <w:pPr>
        <w:jc w:val="both"/>
      </w:pPr>
      <w:r>
        <w:t xml:space="preserve">1 июля 2015 года стартовал фотоконкурс "Моя Россия", посвященный </w:t>
      </w:r>
      <w:r w:rsidRPr="00775C36">
        <w:rPr>
          <w:b/>
          <w:color w:val="000000"/>
        </w:rPr>
        <w:t xml:space="preserve">Всероссийской сельскохозяйственной переписи </w:t>
      </w:r>
      <w:r>
        <w:t xml:space="preserve">2016 года. </w:t>
      </w:r>
    </w:p>
    <w:p w:rsidR="00267AA5" w:rsidRDefault="00267AA5" w:rsidP="001578F1">
      <w:pPr>
        <w:jc w:val="both"/>
      </w:pPr>
      <w:r>
        <w:t xml:space="preserve">В нем могут принять участие, как профессиональные фотографы, так и любители. Цель конкурса - показать, чем живет российское село. Темами и сюжетами работ могут </w:t>
      </w:r>
      <w:r w:rsidRPr="00775C36">
        <w:rPr>
          <w:b/>
          <w:color w:val="000000"/>
        </w:rPr>
        <w:t>стать</w:t>
      </w:r>
      <w:r>
        <w:t xml:space="preserve"> портреты людей, работающих в сельском хозяйстве, сюжеты сельских праздников урожая, животноводческие праздники и конкурсы, изображения сельскохозяйственных животных, а также пейзажи, демонстрирующие результаты сельскохозяйственного труда, например, вспаханное поле, колосящаяся рожь, сады, пасущиеся животные, дачные и приусадебные участки. </w:t>
      </w:r>
    </w:p>
    <w:p w:rsidR="00267AA5" w:rsidRDefault="00267AA5" w:rsidP="001578F1">
      <w:pPr>
        <w:jc w:val="both"/>
      </w:pPr>
      <w:r>
        <w:t xml:space="preserve">Организаторы творческого состязания отмечают, что сознательно разделили его на профессиональную и любительскую часть, чтобы у всех были равные шансы на победу. Участниками конкурса профессиональной фотографии могут </w:t>
      </w:r>
      <w:r w:rsidRPr="00775C36">
        <w:rPr>
          <w:b/>
          <w:color w:val="000000"/>
        </w:rPr>
        <w:t>стать</w:t>
      </w:r>
      <w:r>
        <w:t xml:space="preserve"> граждане Российской Федерации, занимающиеся фотографией на профессиональной основе, включая фотокорреспондентов региональных и федеральных СМИ. А в конкурсе любительской фотографии может принять участие любой гражданин Российской Федерации, достигший 18 лет. </w:t>
      </w:r>
    </w:p>
    <w:p w:rsidR="00267AA5" w:rsidRDefault="00267AA5" w:rsidP="001578F1">
      <w:pPr>
        <w:jc w:val="both"/>
      </w:pPr>
      <w:r>
        <w:t xml:space="preserve">Общий призовой фонд конкурса составляет 150 000 рублей. </w:t>
      </w:r>
    </w:p>
    <w:p w:rsidR="00267AA5" w:rsidRDefault="00267AA5" w:rsidP="001578F1">
      <w:pPr>
        <w:jc w:val="both"/>
      </w:pPr>
      <w:r>
        <w:t xml:space="preserve">Единственный победитель из числа профессиональных фотографов получит премию в 100000 рублей. В рамках конкурса любительской фотографии учреждается 3 премии: I премия -25 000 рублей; II премия -15 000 рублей; III премия -10 000 рублей. </w:t>
      </w:r>
    </w:p>
    <w:p w:rsidR="00267AA5" w:rsidRDefault="00267AA5" w:rsidP="001578F1">
      <w:pPr>
        <w:jc w:val="both"/>
      </w:pPr>
      <w:r>
        <w:t xml:space="preserve">Для участия фотоработы направляются Организатору по адресу электронной почты: foto(S).vshp2016.ru с пометкой "Конкурс любительской фотографии" или "Конкурс профессиональной фотографии". </w:t>
      </w:r>
    </w:p>
    <w:p w:rsidR="00267AA5" w:rsidRDefault="00267AA5" w:rsidP="001578F1">
      <w:pPr>
        <w:jc w:val="both"/>
      </w:pPr>
      <w:r>
        <w:t xml:space="preserve">Конкурс проводится в период с 1 июля 2015 года по 30 июня 2016 года. Фотоработы принимаются до 30 апреля 2016 года. Итоги будут поведены и опубликованы не позднее 1 июля 2016 года. </w:t>
      </w:r>
    </w:p>
    <w:p w:rsidR="00267AA5" w:rsidRDefault="00267AA5" w:rsidP="001578F1">
      <w:pPr>
        <w:jc w:val="both"/>
      </w:pPr>
      <w:r>
        <w:t xml:space="preserve">Подробнее с условиями и правилами проведения можно ознакомиться на сайте пресс-центра </w:t>
      </w:r>
      <w:r w:rsidRPr="00775C36">
        <w:rPr>
          <w:b/>
          <w:color w:val="000000"/>
        </w:rPr>
        <w:t>ВСХП</w:t>
      </w:r>
      <w:r>
        <w:t xml:space="preserve"> -2016 (vshp2016.ru), а также на страницах </w:t>
      </w:r>
      <w:r w:rsidRPr="00775C36">
        <w:rPr>
          <w:b/>
          <w:color w:val="000000"/>
        </w:rPr>
        <w:t>ВСХП-2016</w:t>
      </w:r>
      <w:r>
        <w:t xml:space="preserve"> в социальных сетях и блогосфере.</w:t>
      </w:r>
    </w:p>
    <w:p w:rsidR="00267AA5" w:rsidRDefault="00267AA5" w:rsidP="001578F1">
      <w:pPr>
        <w:jc w:val="both"/>
      </w:pPr>
      <w:hyperlink r:id="rId47" w:history="1">
        <w:r>
          <w:rPr>
            <w:rStyle w:val="Hyperlink"/>
          </w:rPr>
          <w:t>http://infopokrovsk.ru/v-engelse/item/15195-ob-yavlen-konkurs-professionalnoj-i-lyubitelskoj-fotografii-moya-rossiya</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50" w:name="_Toc425152509"/>
      <w:r>
        <w:t>Новый Каменск (n-kam.ru) (Каменск-Уральский), 17.07.2015, В Каменске проведут перепись садоводов</w:t>
      </w:r>
      <w:bookmarkEnd w:id="50"/>
    </w:p>
    <w:p w:rsidR="00267AA5" w:rsidRDefault="00267AA5" w:rsidP="001578F1">
      <w:pPr>
        <w:jc w:val="both"/>
      </w:pPr>
      <w:r>
        <w:t xml:space="preserve">В Каменске-Уральском проведут </w:t>
      </w:r>
      <w:r w:rsidRPr="00775C36">
        <w:rPr>
          <w:b/>
          <w:color w:val="000000"/>
        </w:rPr>
        <w:t>перепись</w:t>
      </w:r>
      <w:r>
        <w:t xml:space="preserve"> садоводов. Ее проводит отдел государственной </w:t>
      </w:r>
      <w:r w:rsidRPr="00775C36">
        <w:rPr>
          <w:b/>
          <w:color w:val="000000"/>
        </w:rPr>
        <w:t>статистики</w:t>
      </w:r>
      <w:r>
        <w:t xml:space="preserve"> в рамках </w:t>
      </w:r>
      <w:r w:rsidRPr="00775C36">
        <w:rPr>
          <w:b/>
          <w:color w:val="000000"/>
        </w:rPr>
        <w:t>Всероссийской сельскохозяйственной переписи</w:t>
      </w:r>
      <w:r>
        <w:t xml:space="preserve">. Это необходимо для получения сведений о состоянии сельского хозяйства и его ресурсного потенциала. </w:t>
      </w:r>
    </w:p>
    <w:p w:rsidR="00267AA5" w:rsidRDefault="00267AA5" w:rsidP="001578F1">
      <w:pPr>
        <w:jc w:val="both"/>
      </w:pPr>
      <w:r>
        <w:t>Всех председателей садоводческих, огороднических и дачных некоммерческих объединений просят обратиться в отдел гос</w:t>
      </w:r>
      <w:r w:rsidRPr="00775C36">
        <w:rPr>
          <w:b/>
          <w:color w:val="000000"/>
        </w:rPr>
        <w:t>статистики</w:t>
      </w:r>
      <w:r>
        <w:t xml:space="preserve"> в Каменске. Это нужно сделать до 15 августа. </w:t>
      </w:r>
    </w:p>
    <w:p w:rsidR="00267AA5" w:rsidRDefault="00267AA5" w:rsidP="001578F1">
      <w:pPr>
        <w:jc w:val="both"/>
      </w:pPr>
      <w:r>
        <w:t>Телефоны отдела: 399-307, 39-95-12, 39-90-65.</w:t>
      </w:r>
    </w:p>
    <w:p w:rsidR="00267AA5" w:rsidRDefault="00267AA5" w:rsidP="001578F1">
      <w:pPr>
        <w:jc w:val="both"/>
      </w:pPr>
      <w:hyperlink r:id="rId48" w:history="1">
        <w:r>
          <w:rPr>
            <w:rStyle w:val="Hyperlink"/>
          </w:rPr>
          <w:t>http://n-kam.ru/novosti-kamenska-uralskogo/v-kamenske-provedut-perepis-sadovodov.html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51" w:name="_Toc425152510"/>
      <w:r>
        <w:t>Официальный сайт Заволжского муниципального района (zavrayadm.ru) (Заволжск), 17.07.2015, Субсидия сельхозтоваропроизводителям</w:t>
      </w:r>
      <w:bookmarkEnd w:id="51"/>
    </w:p>
    <w:p w:rsidR="00267AA5" w:rsidRDefault="00267AA5" w:rsidP="001578F1">
      <w:pPr>
        <w:jc w:val="both"/>
      </w:pPr>
      <w:r>
        <w:t>В соответствии с муниципальной программой "Экономическое развитие Заволжского муниципального района" сельскохозяйственным товаропроизводителям предоставлена субсидия в размере 435 тыс. рублей. Субсидия предоставлена на развитие элитного семеноводства, на проведение агрохимических мероприятий в растениеводстве, на поддержку доходов сельскохозяйственных товаропроизводителей в области растениеводства.</w:t>
      </w:r>
    </w:p>
    <w:p w:rsidR="00267AA5" w:rsidRDefault="00267AA5" w:rsidP="001578F1">
      <w:pPr>
        <w:jc w:val="both"/>
      </w:pPr>
      <w:hyperlink r:id="rId49" w:history="1">
        <w:r>
          <w:rPr>
            <w:rStyle w:val="Hyperlink"/>
          </w:rPr>
          <w:t>http://www.zavrayadm.ru/index.php/home/1-latest-news/3030-2015-07-17-11-52-58</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52" w:name="_Toc425152511"/>
      <w:r>
        <w:t>Муезерсклес (muezersky.ru) (п. Муезерский), 17.07.2015, С 3 по 31 октября 2015 года проводится федеральное статистическое наблюдение</w:t>
      </w:r>
      <w:bookmarkEnd w:id="52"/>
    </w:p>
    <w:p w:rsidR="00267AA5" w:rsidRDefault="00267AA5" w:rsidP="001578F1">
      <w:pPr>
        <w:jc w:val="both"/>
      </w:pPr>
      <w:r>
        <w:t xml:space="preserve">Территориальный орган </w:t>
      </w:r>
      <w:r w:rsidRPr="00775C36">
        <w:rPr>
          <w:b/>
          <w:color w:val="000000"/>
        </w:rPr>
        <w:t xml:space="preserve">Федеральной службы государственной статистики </w:t>
      </w:r>
      <w:r>
        <w:t xml:space="preserve">по Республике Карелия сообщает, что на всей территории России с 3 по 31 октября 2015 года проводится федеральное </w:t>
      </w:r>
      <w:r w:rsidRPr="00775C36">
        <w:rPr>
          <w:b/>
          <w:color w:val="000000"/>
        </w:rPr>
        <w:t>статистическое</w:t>
      </w:r>
      <w:r>
        <w:t xml:space="preserve"> наблюдение "Социально-демографическое обследование (микро</w:t>
      </w:r>
      <w:r w:rsidRPr="00775C36">
        <w:rPr>
          <w:b/>
          <w:color w:val="000000"/>
        </w:rPr>
        <w:t>перепись</w:t>
      </w:r>
      <w:r>
        <w:t xml:space="preserve"> населения) 2015 года". </w:t>
      </w:r>
    </w:p>
    <w:p w:rsidR="00267AA5" w:rsidRDefault="00267AA5" w:rsidP="001578F1">
      <w:pPr>
        <w:jc w:val="both"/>
      </w:pPr>
      <w:r>
        <w:t xml:space="preserve">В выборку попало 3,5% населения Республики Карелия (2,7% городского, 5,9% сельского населения). </w:t>
      </w:r>
    </w:p>
    <w:p w:rsidR="00267AA5" w:rsidRDefault="00267AA5" w:rsidP="001578F1">
      <w:pPr>
        <w:jc w:val="both"/>
      </w:pPr>
      <w:r>
        <w:t xml:space="preserve">Выборочное наблюдение будет осуществляться </w:t>
      </w:r>
      <w:r w:rsidRPr="00775C36">
        <w:rPr>
          <w:b/>
          <w:color w:val="000000"/>
        </w:rPr>
        <w:t>переписчиком</w:t>
      </w:r>
      <w:r>
        <w:t xml:space="preserve"> путем посещения домохозяйства, отобранного для наблюдения, и личного опроса всех членов домашнего хозяйства по месту проживания, без предъявления каких-либо документов, подтверждающих правильность ответов на поставленные вопросы. </w:t>
      </w:r>
    </w:p>
    <w:p w:rsidR="00267AA5" w:rsidRDefault="00267AA5" w:rsidP="001578F1">
      <w:pPr>
        <w:jc w:val="both"/>
      </w:pPr>
      <w:r>
        <w:t>Временные работники, привлекаемые к подготовке и проведению микро</w:t>
      </w:r>
      <w:r w:rsidRPr="00775C36">
        <w:rPr>
          <w:b/>
          <w:color w:val="000000"/>
        </w:rPr>
        <w:t>переписи</w:t>
      </w:r>
      <w:r>
        <w:t xml:space="preserve">, будут обеспечены именными удостоверениями, изготовленными в централизованном порядке </w:t>
      </w:r>
      <w:r w:rsidRPr="00775C36">
        <w:rPr>
          <w:b/>
          <w:color w:val="000000"/>
        </w:rPr>
        <w:t>Росстатом</w:t>
      </w:r>
      <w:r>
        <w:t xml:space="preserve"> и действительны по предъявлению паспорта. </w:t>
      </w:r>
    </w:p>
    <w:p w:rsidR="00267AA5" w:rsidRDefault="00267AA5" w:rsidP="001578F1">
      <w:pPr>
        <w:jc w:val="both"/>
      </w:pPr>
      <w:r>
        <w:t>В Муезерском районе в выборку попали домохозяйства Ледмозерского и Суккозерского сельских поселений. Главам вышеуказанных поселений отправлены списки с адресами домохозяйств, попавших в выборку.</w:t>
      </w:r>
    </w:p>
    <w:p w:rsidR="00267AA5" w:rsidRDefault="00267AA5" w:rsidP="001578F1">
      <w:pPr>
        <w:jc w:val="both"/>
      </w:pPr>
      <w:hyperlink r:id="rId50" w:history="1">
        <w:r>
          <w:rPr>
            <w:rStyle w:val="Hyperlink"/>
          </w:rPr>
          <w:t>http://www.muezersky.ru/news/2015/federalnoe_statisticheskoe_nablyudenie_.html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53" w:name="_Toc425152512"/>
      <w:r>
        <w:t>Кольский никель (kn51.ru) (Мончегорск), 17.07.2015, Мончегорск готовится к сельскохозяйственной переписи</w:t>
      </w:r>
      <w:bookmarkEnd w:id="53"/>
    </w:p>
    <w:p w:rsidR="00267AA5" w:rsidRDefault="00267AA5" w:rsidP="001578F1">
      <w:pPr>
        <w:jc w:val="both"/>
      </w:pPr>
      <w:r>
        <w:t xml:space="preserve">Территориальный орган </w:t>
      </w:r>
      <w:r w:rsidRPr="00775C36">
        <w:rPr>
          <w:b/>
          <w:color w:val="000000"/>
        </w:rPr>
        <w:t xml:space="preserve">Федеральной службы государственной статистики </w:t>
      </w:r>
      <w:r>
        <w:t xml:space="preserve">по Мурманской области проводит работу по актуализации списков объектов </w:t>
      </w:r>
      <w:r w:rsidRPr="00775C36">
        <w:rPr>
          <w:b/>
          <w:color w:val="000000"/>
        </w:rPr>
        <w:t>переписи</w:t>
      </w:r>
      <w:r>
        <w:t xml:space="preserve">, сообщают в отделе сводной и территориальной </w:t>
      </w:r>
      <w:r w:rsidRPr="00775C36">
        <w:rPr>
          <w:b/>
          <w:color w:val="000000"/>
        </w:rPr>
        <w:t>статистики</w:t>
      </w:r>
      <w:r>
        <w:t xml:space="preserve"> в городе Мончегорске.</w:t>
      </w:r>
    </w:p>
    <w:p w:rsidR="00267AA5" w:rsidRDefault="00267AA5" w:rsidP="001578F1">
      <w:pPr>
        <w:jc w:val="both"/>
      </w:pPr>
      <w:r>
        <w:t>Граждан, имеющих земельные участки, находящиеся на территории н.п. 25 км железной дороги Мончегорск-Оленья, просят позвонить в отдел.</w:t>
      </w:r>
    </w:p>
    <w:p w:rsidR="00267AA5" w:rsidRDefault="00267AA5" w:rsidP="001578F1">
      <w:pPr>
        <w:jc w:val="both"/>
      </w:pPr>
      <w:r>
        <w:t xml:space="preserve">Номера телефонов уполномоченного по вопросам </w:t>
      </w:r>
      <w:r w:rsidRPr="00775C36">
        <w:rPr>
          <w:b/>
          <w:color w:val="000000"/>
        </w:rPr>
        <w:t>переписи</w:t>
      </w:r>
      <w:r>
        <w:t xml:space="preserve">: (81536) 7-23-51, 7-24-67, 8-911-304-80-41. </w:t>
      </w:r>
    </w:p>
    <w:p w:rsidR="00267AA5" w:rsidRDefault="00267AA5" w:rsidP="001578F1">
      <w:pPr>
        <w:jc w:val="both"/>
      </w:pPr>
      <w:r>
        <w:t>Режим работы: с понедельника по пятницу - 8.30-16.45 (обед 12.30-13.30), суббота и воскресенье - выходные.</w:t>
      </w:r>
    </w:p>
    <w:p w:rsidR="00267AA5" w:rsidRDefault="00267AA5" w:rsidP="001578F1">
      <w:pPr>
        <w:jc w:val="both"/>
      </w:pPr>
      <w:hyperlink r:id="rId51" w:history="1">
        <w:r>
          <w:rPr>
            <w:rStyle w:val="Hyperlink"/>
          </w:rPr>
          <w:t>http://kn51.ru/news/society/facts_and_events/2015/7/17/monchegorsk-gotovitsya-k-selskohozyaystvennoy-perepisi.html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54" w:name="_Toc425152513"/>
      <w:r>
        <w:t>Официальный сайт Заволжского муниципального района (zavrayadm.ru) (Заволжск), 17.07.2015, Всероссийская сельскохозяйственная перепись</w:t>
      </w:r>
      <w:bookmarkEnd w:id="54"/>
    </w:p>
    <w:p w:rsidR="00267AA5" w:rsidRDefault="00267AA5" w:rsidP="001578F1">
      <w:pPr>
        <w:jc w:val="both"/>
      </w:pPr>
      <w:r>
        <w:t xml:space="preserve">В 2016 году пройдет очередная </w:t>
      </w:r>
      <w:r w:rsidRPr="00775C36">
        <w:rPr>
          <w:b/>
          <w:color w:val="000000"/>
        </w:rPr>
        <w:t>Всероссийская сельскохозяйственная перепись</w:t>
      </w:r>
      <w:r>
        <w:t>. Подготовка к ее проведению уже начата.</w:t>
      </w:r>
    </w:p>
    <w:p w:rsidR="00267AA5" w:rsidRDefault="00267AA5" w:rsidP="001578F1">
      <w:pPr>
        <w:jc w:val="both"/>
      </w:pPr>
      <w:r>
        <w:t xml:space="preserve"> Согласно постановлению </w:t>
      </w:r>
      <w:r w:rsidRPr="00775C36">
        <w:rPr>
          <w:b/>
          <w:color w:val="000000"/>
        </w:rPr>
        <w:t xml:space="preserve">Всероссийская сельскохозяйственная перепись </w:t>
      </w:r>
      <w:r>
        <w:t xml:space="preserve">пройдет с 1 июля по 15 августа 2016 года, а в труднодоступных и отдаленных местностях - с 15 сентября по 15 ноября. </w:t>
      </w:r>
      <w:r w:rsidRPr="00775C36">
        <w:rPr>
          <w:b/>
          <w:color w:val="000000"/>
        </w:rPr>
        <w:t>Переписи</w:t>
      </w:r>
      <w:r>
        <w:t xml:space="preserve"> подлежат собственники, пользователи, владельцы и арендаторы земельных участков, предназначенных или используемых для производства сельскохозяйственной продукции, а также владельцы сельскохозяйственных животных.</w:t>
      </w:r>
    </w:p>
    <w:p w:rsidR="00267AA5" w:rsidRDefault="00267AA5" w:rsidP="001578F1">
      <w:pPr>
        <w:jc w:val="both"/>
      </w:pPr>
      <w:r>
        <w:t xml:space="preserve"> Предварительные итоги </w:t>
      </w:r>
      <w:r w:rsidRPr="00775C36">
        <w:rPr>
          <w:b/>
          <w:color w:val="000000"/>
        </w:rPr>
        <w:t>переписи</w:t>
      </w:r>
      <w:r>
        <w:t xml:space="preserve"> планируется подвести в IV квартале 2017 года, окончательные - в IV квартале 2018 г . Тогда же они будут официально опубликованы.</w:t>
      </w:r>
    </w:p>
    <w:p w:rsidR="00267AA5" w:rsidRDefault="00267AA5" w:rsidP="001578F1">
      <w:pPr>
        <w:jc w:val="both"/>
      </w:pPr>
      <w:hyperlink r:id="rId52" w:history="1">
        <w:r>
          <w:rPr>
            <w:rStyle w:val="Hyperlink"/>
          </w:rPr>
          <w:t>http://www.zavrayadm.ru/index.php/home/1-latest-news/3029-2015-07-17-11-50-55</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55" w:name="_Toc425152514"/>
      <w:r>
        <w:t>Официальный сайт администрации МО г. Саратов (saratovmer.ru) (Саратов), 17.07.2015, Стартовал фотоконкурс, посвященный Всероссийской сельскохозяйственной переписи-2016</w:t>
      </w:r>
      <w:bookmarkEnd w:id="55"/>
    </w:p>
    <w:p w:rsidR="00267AA5" w:rsidRDefault="00267AA5" w:rsidP="001578F1">
      <w:pPr>
        <w:jc w:val="both"/>
      </w:pPr>
      <w:r>
        <w:t xml:space="preserve">01 июля 2015 года стартовал фотоконкурс "Моя Россия", посвященный </w:t>
      </w:r>
      <w:r w:rsidRPr="00775C36">
        <w:rPr>
          <w:b/>
          <w:color w:val="000000"/>
        </w:rPr>
        <w:t xml:space="preserve">Всероссийской сельскохозяйственной переписи </w:t>
      </w:r>
      <w:r>
        <w:t>2016 года. В конкурсе могут принять участие, как профессиональные фотографы, так и любители.</w:t>
      </w:r>
    </w:p>
    <w:p w:rsidR="00267AA5" w:rsidRDefault="00267AA5" w:rsidP="001578F1">
      <w:pPr>
        <w:jc w:val="both"/>
      </w:pPr>
      <w:r>
        <w:t xml:space="preserve">Цель конкурса - показать, чем живет российское село. Темами и сюжетами работ могут </w:t>
      </w:r>
      <w:r w:rsidRPr="00775C36">
        <w:rPr>
          <w:b/>
          <w:color w:val="000000"/>
        </w:rPr>
        <w:t>стать</w:t>
      </w:r>
      <w:r>
        <w:t xml:space="preserve"> портреты людей, работающих в сельском хозяйстве, сюжеты сельских праздников урожая, оленеводческие и иные животноводческие праздники и конкурсы, изображения сельскохозяйственных животных, а также пейзажи, демонстрирующие результаты сельскохозяйственного труда, например, вспаханное поле, колосящаяся рожь, сады, пасущиеся животные, дачные и приусадебные участки.</w:t>
      </w:r>
    </w:p>
    <w:p w:rsidR="00267AA5" w:rsidRDefault="00267AA5" w:rsidP="001578F1">
      <w:pPr>
        <w:jc w:val="both"/>
      </w:pPr>
      <w:r>
        <w:t xml:space="preserve">Организаторы конкурса отмечают, что сознательно разделили его на профессиональную и любительскую часть, чтобы у всех были равные шансы на победу. Участниками конкурса профессиональной фотографии могут </w:t>
      </w:r>
      <w:r w:rsidRPr="00775C36">
        <w:rPr>
          <w:b/>
          <w:color w:val="000000"/>
        </w:rPr>
        <w:t>стать</w:t>
      </w:r>
      <w:r>
        <w:t xml:space="preserve"> граждане Российской Федерации, занимающиеся фотографией на профессиональной основе, включая фотокорреспондентов региональных и федеральных СМИ. А в конкурсе любительской фотографии может принять участие любой гражданин Российской Федерации, достигший 18 лет.</w:t>
      </w:r>
    </w:p>
    <w:p w:rsidR="00267AA5" w:rsidRDefault="00267AA5" w:rsidP="001578F1">
      <w:pPr>
        <w:jc w:val="both"/>
      </w:pPr>
      <w:r>
        <w:t>Конкурс будет проводиться в период до 30 июня 2016 года. Фотоработы будут приниматься до 30 апреля 2016 года. Единственный победитель конкурса профессиональной фотографии получит премию в 100 тыс.рублей. В рамках конкурса любительской фотографии учреждается 3 премии: победитель получит 25 тыс. рублей, обладатель 2 места - 15 тыс. рублей, "бронзового" призера ожидают 10 тыс. рублей.</w:t>
      </w:r>
    </w:p>
    <w:p w:rsidR="00267AA5" w:rsidRDefault="00267AA5" w:rsidP="001578F1">
      <w:pPr>
        <w:jc w:val="both"/>
      </w:pPr>
      <w:r>
        <w:t>Для участия в конкурсе фотоработы необходимо направить по адресу электронной почты: foto@vshp2016.ru c пометкой "Конкурс любительской фотографии" или "Конкурс профессиональной фотографии". Итоги конкурсов будут поведены и опубликованы до 1 июля 2016 года.</w:t>
      </w:r>
    </w:p>
    <w:p w:rsidR="00267AA5" w:rsidRDefault="00267AA5" w:rsidP="001578F1">
      <w:pPr>
        <w:jc w:val="both"/>
      </w:pPr>
      <w:hyperlink r:id="rId53" w:history="1">
        <w:r>
          <w:rPr>
            <w:rStyle w:val="Hyperlink"/>
          </w:rPr>
          <w:t>http://saratovmer.ru/news/2015/07/17/38005.html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56" w:name="_Toc425152515"/>
      <w:r>
        <w:t>Agro2b.ru (Ростов-на-Дону), 17.07.2015, Лидеры по выращиванию огурцов - Краснодар, Волгоград, КБР</w:t>
      </w:r>
      <w:bookmarkEnd w:id="56"/>
    </w:p>
    <w:p w:rsidR="00267AA5" w:rsidRDefault="00267AA5" w:rsidP="001578F1">
      <w:pPr>
        <w:jc w:val="both"/>
      </w:pPr>
      <w:r>
        <w:t xml:space="preserve">Страна отметила День огурца и подвела итоги </w:t>
      </w:r>
      <w:r w:rsidRPr="00775C36">
        <w:rPr>
          <w:b/>
          <w:color w:val="000000"/>
        </w:rPr>
        <w:t>статистики</w:t>
      </w:r>
      <w:r>
        <w:t xml:space="preserve"> по самым "огурцовым" городам России </w:t>
      </w:r>
    </w:p>
    <w:p w:rsidR="00267AA5" w:rsidRDefault="00267AA5" w:rsidP="001578F1">
      <w:pPr>
        <w:jc w:val="both"/>
      </w:pPr>
      <w:r>
        <w:t>В середине июля во многих городах страны отмечают День огурца.</w:t>
      </w:r>
    </w:p>
    <w:p w:rsidR="00267AA5" w:rsidRDefault="00267AA5" w:rsidP="001578F1">
      <w:pPr>
        <w:jc w:val="both"/>
      </w:pPr>
      <w:r>
        <w:t xml:space="preserve">По данным </w:t>
      </w:r>
      <w:r w:rsidRPr="00775C36">
        <w:rPr>
          <w:b/>
          <w:color w:val="000000"/>
        </w:rPr>
        <w:t>Росстата</w:t>
      </w:r>
      <w:r>
        <w:t xml:space="preserve">, большая часть российских огурцов выращивается в собственных подсобных хозяйствах населения. Как сообщили "КП" в пресс-центре </w:t>
      </w:r>
      <w:r w:rsidRPr="00775C36">
        <w:rPr>
          <w:b/>
          <w:color w:val="000000"/>
        </w:rPr>
        <w:t>Всероссийской сельскохозяйственной переписи</w:t>
      </w:r>
      <w:r>
        <w:t>, посевная площадь огурцов открытого грунта составила 70,5 тыс. га, из которых в хозяйствах населения - 63,0 тыс. га, или 90% от площади посевов в хозяйствах всех категорий.</w:t>
      </w:r>
    </w:p>
    <w:p w:rsidR="00267AA5" w:rsidRDefault="00267AA5" w:rsidP="001578F1">
      <w:pPr>
        <w:jc w:val="both"/>
      </w:pPr>
      <w:r>
        <w:t xml:space="preserve">Судя по </w:t>
      </w:r>
      <w:r w:rsidRPr="00775C36">
        <w:rPr>
          <w:b/>
          <w:color w:val="000000"/>
        </w:rPr>
        <w:t>статистике</w:t>
      </w:r>
      <w:r>
        <w:t>, в прошлом году в Волгоградской области собрали 77,3 тыс. тонн одного из самого популярных овощей. Это - третий показатель по стране.</w:t>
      </w:r>
    </w:p>
    <w:p w:rsidR="00267AA5" w:rsidRDefault="00267AA5" w:rsidP="001578F1">
      <w:pPr>
        <w:jc w:val="both"/>
      </w:pPr>
      <w:r>
        <w:t>Опережает волгоградский регион только Кабардино-Балкарская Республика и Краснодарский край, где вырастили 94,6 тыс. тонн и 90,2 тыс. тонн огурцов.</w:t>
      </w:r>
    </w:p>
    <w:p w:rsidR="00267AA5" w:rsidRDefault="00267AA5" w:rsidP="001578F1">
      <w:pPr>
        <w:jc w:val="both"/>
      </w:pPr>
      <w:hyperlink r:id="rId54" w:history="1">
        <w:r>
          <w:rPr>
            <w:rStyle w:val="Hyperlink"/>
          </w:rPr>
          <w:t>http://agro2b.ru/ru/news/23115-Lidery-vyrashtivaniyu-ogurcov-Krasnodar-Volgograd-KBR.html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57" w:name="_Toc425152516"/>
      <w:r>
        <w:t>Администрация Чайковского муниципального района (tchaik.ru) (Чайковский), 17.07.2015, О Всероссийской сельскохозяйственной переписи-2016</w:t>
      </w:r>
      <w:bookmarkEnd w:id="57"/>
    </w:p>
    <w:p w:rsidR="00267AA5" w:rsidRDefault="00267AA5" w:rsidP="001578F1">
      <w:pPr>
        <w:jc w:val="both"/>
      </w:pPr>
      <w:r>
        <w:t xml:space="preserve">В срок до 1 июля текущего года муниципалитеты обязаны образовать комиссии по проведению </w:t>
      </w:r>
      <w:r w:rsidRPr="00775C36">
        <w:rPr>
          <w:b/>
          <w:color w:val="000000"/>
        </w:rPr>
        <w:t xml:space="preserve">Всероссийской сельскохозяйственной переписи </w:t>
      </w:r>
      <w:r>
        <w:t xml:space="preserve">2016 года - такое решение было принято на очередном заседании Совета глав городских округов и муниципальных районов Пермского края при губернаторе. </w:t>
      </w:r>
    </w:p>
    <w:p w:rsidR="00267AA5" w:rsidRDefault="00267AA5" w:rsidP="001578F1">
      <w:pPr>
        <w:jc w:val="both"/>
      </w:pPr>
      <w:r>
        <w:t>Также присутствующим было рекомендовано провести уточнение записей в похозяйственных книгах о личных подсобных хозяйствах населения по состоянию на 1 июля 2015 г., представить в Пермь</w:t>
      </w:r>
      <w:r w:rsidRPr="00775C36">
        <w:rPr>
          <w:b/>
          <w:color w:val="000000"/>
        </w:rPr>
        <w:t>стат</w:t>
      </w:r>
      <w:r>
        <w:t xml:space="preserve"> сведения об объектах сельскохозяйственной </w:t>
      </w:r>
      <w:r w:rsidRPr="00775C36">
        <w:rPr>
          <w:b/>
          <w:color w:val="000000"/>
        </w:rPr>
        <w:t>переписи</w:t>
      </w:r>
      <w:r>
        <w:t xml:space="preserve"> по хозяйствам населения для составления списков. </w:t>
      </w:r>
    </w:p>
    <w:p w:rsidR="00267AA5" w:rsidRDefault="00267AA5" w:rsidP="001578F1">
      <w:pPr>
        <w:jc w:val="both"/>
      </w:pPr>
      <w:r>
        <w:t xml:space="preserve">Напоминаем, в 2016 году пройдет очередная </w:t>
      </w:r>
      <w:r w:rsidRPr="00775C36">
        <w:rPr>
          <w:b/>
          <w:color w:val="000000"/>
        </w:rPr>
        <w:t>Всероссийская сельскохозяйственная перепись</w:t>
      </w:r>
      <w:r>
        <w:t xml:space="preserve">. Порядок и сроки ее проведения определены постановлением Правительства РФ от 10 апреля 2013 г. № 316 .Такая </w:t>
      </w:r>
      <w:r w:rsidRPr="00775C36">
        <w:rPr>
          <w:b/>
          <w:color w:val="000000"/>
        </w:rPr>
        <w:t>перепись</w:t>
      </w:r>
      <w:r>
        <w:t xml:space="preserve"> должна осуществляться не реже одного раза в 10 лет - предыдущая была проведена в 2006 году.</w:t>
      </w:r>
    </w:p>
    <w:p w:rsidR="00267AA5" w:rsidRDefault="00267AA5" w:rsidP="001578F1">
      <w:pPr>
        <w:jc w:val="both"/>
      </w:pPr>
      <w:r>
        <w:t xml:space="preserve"> Согласно постановлению </w:t>
      </w:r>
      <w:r w:rsidRPr="00775C36">
        <w:rPr>
          <w:b/>
          <w:color w:val="000000"/>
        </w:rPr>
        <w:t xml:space="preserve">Всероссийская сельскохозяйственная перепись </w:t>
      </w:r>
      <w:r>
        <w:t>пройдет с 1 июля по 15 августа 2016 года , а в труднодоступных и отдаленных местностях - с 15 сентября по 15 ноября. При ее проведении будут учитываться данные по состоянию на 1 июля 2016 года.</w:t>
      </w:r>
    </w:p>
    <w:p w:rsidR="00267AA5" w:rsidRDefault="00267AA5" w:rsidP="001578F1">
      <w:pPr>
        <w:jc w:val="both"/>
      </w:pPr>
      <w:r w:rsidRPr="00775C36">
        <w:rPr>
          <w:b/>
          <w:color w:val="000000"/>
        </w:rPr>
        <w:t>Переписи</w:t>
      </w:r>
      <w:r>
        <w:t xml:space="preserve"> подлежат собственники, пользователи, владельцы и арендаторы земельных участков, предназначенных или используемых для производства сельскохозяйственной продукции, а также владельцы сельскохозяйственных животных.</w:t>
      </w:r>
    </w:p>
    <w:p w:rsidR="00267AA5" w:rsidRDefault="00267AA5" w:rsidP="001578F1">
      <w:pPr>
        <w:jc w:val="both"/>
      </w:pPr>
      <w:r>
        <w:t xml:space="preserve"> Уважаемые чайковцы! Убедительная просьба помогать </w:t>
      </w:r>
      <w:r w:rsidRPr="00775C36">
        <w:rPr>
          <w:b/>
          <w:color w:val="000000"/>
        </w:rPr>
        <w:t>переписчикам</w:t>
      </w:r>
      <w:r>
        <w:t xml:space="preserve"> в их работе, но соблюдать меры предосторожности. Проверяйте удостоверения регистраторов, но не предоставляйте никаких документов, уточнение будет проходить словесно в форме "вопрос-ответ".</w:t>
      </w:r>
    </w:p>
    <w:p w:rsidR="00267AA5" w:rsidRDefault="00267AA5" w:rsidP="001578F1">
      <w:pPr>
        <w:jc w:val="both"/>
      </w:pPr>
      <w:r>
        <w:t xml:space="preserve">Также сообщаем, что согласно </w:t>
      </w:r>
      <w:r w:rsidRPr="00775C36">
        <w:rPr>
          <w:b/>
          <w:color w:val="000000"/>
        </w:rPr>
        <w:t>статье</w:t>
      </w:r>
      <w:r>
        <w:t xml:space="preserve"> 12 Федерального Закона от 21 июля 2005 г. №108-ФЗ "О </w:t>
      </w:r>
      <w:r w:rsidRPr="00775C36">
        <w:rPr>
          <w:b/>
          <w:color w:val="000000"/>
        </w:rPr>
        <w:t>Всероссийской сельскохозяйственной переписи</w:t>
      </w:r>
      <w:r>
        <w:t xml:space="preserve">" предоставляются следующие гарантии защиты содержащихся в </w:t>
      </w:r>
      <w:r w:rsidRPr="00775C36">
        <w:rPr>
          <w:b/>
          <w:color w:val="000000"/>
        </w:rPr>
        <w:t>переписных</w:t>
      </w:r>
      <w:r>
        <w:t xml:space="preserve"> листах сведений об объектах сельскохозяйственной </w:t>
      </w:r>
      <w:r w:rsidRPr="00775C36">
        <w:rPr>
          <w:b/>
          <w:color w:val="000000"/>
        </w:rPr>
        <w:t>переписи</w:t>
      </w:r>
      <w:r>
        <w:t>:</w:t>
      </w:r>
    </w:p>
    <w:p w:rsidR="00267AA5" w:rsidRDefault="00267AA5" w:rsidP="001578F1">
      <w:pPr>
        <w:jc w:val="both"/>
      </w:pPr>
      <w:r>
        <w:t xml:space="preserve">1. Содержащиеся в </w:t>
      </w:r>
      <w:r w:rsidRPr="00775C36">
        <w:rPr>
          <w:b/>
          <w:color w:val="000000"/>
        </w:rPr>
        <w:t>переписных</w:t>
      </w:r>
      <w:r>
        <w:t xml:space="preserve"> листах сведения об объектах сельскохозяйственной </w:t>
      </w:r>
      <w:r w:rsidRPr="00775C36">
        <w:rPr>
          <w:b/>
          <w:color w:val="000000"/>
        </w:rPr>
        <w:t>переписи</w:t>
      </w:r>
      <w:r>
        <w:t xml:space="preserve"> не подлежат разглашению;</w:t>
      </w:r>
    </w:p>
    <w:p w:rsidR="00267AA5" w:rsidRDefault="00267AA5" w:rsidP="001578F1">
      <w:pPr>
        <w:jc w:val="both"/>
      </w:pPr>
      <w:r>
        <w:t>2. Обработка сведений осуществляется в условиях, гарантирующих их защиту от несанкционированного доступа и предотвращение их хищения, утраты, подделки или иного искажения;</w:t>
      </w:r>
    </w:p>
    <w:p w:rsidR="00267AA5" w:rsidRDefault="00267AA5" w:rsidP="001578F1">
      <w:pPr>
        <w:jc w:val="both"/>
      </w:pPr>
      <w:r>
        <w:t>3. В случае утраты или разглашения сведений должностные лица, допустившие это, несут ответственность в соответствии с законодательством Российской Федерации;</w:t>
      </w:r>
    </w:p>
    <w:p w:rsidR="00267AA5" w:rsidRDefault="00267AA5" w:rsidP="001578F1">
      <w:pPr>
        <w:jc w:val="both"/>
      </w:pPr>
      <w:r>
        <w:t xml:space="preserve">4. Обязанность не разглашать сведения должна предусматриваться договорами, заключаемыми с лицами, осуществляющими сбор сведений об объектах сельскохозяйственной </w:t>
      </w:r>
      <w:r w:rsidRPr="00775C36">
        <w:rPr>
          <w:b/>
          <w:color w:val="000000"/>
        </w:rPr>
        <w:t>переписи</w:t>
      </w:r>
      <w:r>
        <w:t>;</w:t>
      </w:r>
    </w:p>
    <w:p w:rsidR="00267AA5" w:rsidRDefault="00267AA5" w:rsidP="001578F1">
      <w:pPr>
        <w:jc w:val="both"/>
      </w:pPr>
      <w:r>
        <w:t xml:space="preserve">5. Сведения не могут быть использованы в иных не связанных с формированием официальной </w:t>
      </w:r>
      <w:r w:rsidRPr="00775C36">
        <w:rPr>
          <w:b/>
          <w:color w:val="000000"/>
        </w:rPr>
        <w:t>статистической</w:t>
      </w:r>
      <w:r>
        <w:t xml:space="preserve"> информации целях. </w:t>
      </w:r>
    </w:p>
    <w:p w:rsidR="00267AA5" w:rsidRDefault="00267AA5" w:rsidP="001578F1">
      <w:pPr>
        <w:jc w:val="both"/>
      </w:pPr>
      <w:r>
        <w:t xml:space="preserve">Предварительные итоги </w:t>
      </w:r>
      <w:r w:rsidRPr="00775C36">
        <w:rPr>
          <w:b/>
          <w:color w:val="000000"/>
        </w:rPr>
        <w:t>переписи</w:t>
      </w:r>
      <w:r>
        <w:t xml:space="preserve"> планируется подвести в IV квартале 2017 года, окончательные - в IV квартале 2018 г. Тогда же они будут официально опубликованы.</w:t>
      </w:r>
    </w:p>
    <w:p w:rsidR="00267AA5" w:rsidRDefault="00267AA5" w:rsidP="001578F1">
      <w:pPr>
        <w:jc w:val="both"/>
      </w:pPr>
      <w:r>
        <w:t xml:space="preserve">Проведение сельскохозяйственной </w:t>
      </w:r>
      <w:r w:rsidRPr="00775C36">
        <w:rPr>
          <w:b/>
          <w:color w:val="000000"/>
        </w:rPr>
        <w:t>переписи</w:t>
      </w:r>
      <w:r>
        <w:t xml:space="preserve"> позволит получить официальную </w:t>
      </w:r>
      <w:r w:rsidRPr="00775C36">
        <w:rPr>
          <w:b/>
          <w:color w:val="000000"/>
        </w:rPr>
        <w:t>статистическую</w:t>
      </w:r>
      <w:r>
        <w:t xml:space="preserve"> информацию, необходимую для разработки прогноза развития сельского хозяйства, мер экономического воздействия на повышение эффективности сельскохозяйственного производства, а также для оценки продовольственной безопасности Российской Федерации.</w:t>
      </w:r>
    </w:p>
    <w:p w:rsidR="00267AA5" w:rsidRDefault="00267AA5" w:rsidP="001578F1">
      <w:pPr>
        <w:jc w:val="both"/>
      </w:pPr>
      <w:hyperlink r:id="rId55" w:history="1">
        <w:r>
          <w:rPr>
            <w:rStyle w:val="Hyperlink"/>
          </w:rPr>
          <w:t>http://www.tchaik.ru/novosti/?id=8798</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58" w:name="_Toc425152517"/>
      <w:r>
        <w:t>Автограф (avtograf22.ru) (Барнаул), 17.07.2015, Жители Алтайского края могут выиграть до 100 тысяч рублей в фотоконкурсе "Моя Россия"</w:t>
      </w:r>
      <w:bookmarkEnd w:id="58"/>
    </w:p>
    <w:p w:rsidR="00267AA5" w:rsidRDefault="00267AA5" w:rsidP="001578F1">
      <w:pPr>
        <w:jc w:val="both"/>
      </w:pPr>
      <w:r>
        <w:t xml:space="preserve">С июля стартовал фотоконкурс "Моя Россия", посвященный </w:t>
      </w:r>
      <w:r w:rsidRPr="00775C36">
        <w:rPr>
          <w:b/>
          <w:color w:val="000000"/>
        </w:rPr>
        <w:t xml:space="preserve">Всероссийской сельскохозяйственной переписи </w:t>
      </w:r>
      <w:r>
        <w:t>2016 года, в котором могут принять участие, как профессиональные фотографы, так и любители.</w:t>
      </w:r>
    </w:p>
    <w:p w:rsidR="00267AA5" w:rsidRDefault="00267AA5" w:rsidP="001578F1">
      <w:pPr>
        <w:jc w:val="both"/>
      </w:pPr>
      <w:r>
        <w:t xml:space="preserve">Цель конкурса - показать, чем живет российское село. Темами и сюжетами работ могут </w:t>
      </w:r>
      <w:r w:rsidRPr="00775C36">
        <w:rPr>
          <w:b/>
          <w:color w:val="000000"/>
        </w:rPr>
        <w:t>стать</w:t>
      </w:r>
      <w:r>
        <w:t xml:space="preserve"> портреты людей, работающих в сельском хозяйстве, сюжеты сельских праздников урожая, оленеводческие и иные животноводческие праздники и конкурсы, изображения сельскохозяйственных животных, а также пейзажи, демонстрирующие результаты сельскохозяйственного труда, например, вспаханное поле, колосящаяся рожь, сады, пасущиеся животные, дачные и приусадебные участки.</w:t>
      </w:r>
    </w:p>
    <w:p w:rsidR="00267AA5" w:rsidRDefault="00267AA5" w:rsidP="001578F1">
      <w:pPr>
        <w:jc w:val="both"/>
      </w:pPr>
      <w:r>
        <w:t xml:space="preserve">Организаторы конкурса отмечают, что сознательно разделили его на профессиональную и любительскую часть, чтобы у всех были равные шансы на победу. Участниками конкурса профессиональной фотографии могут </w:t>
      </w:r>
      <w:r w:rsidRPr="00775C36">
        <w:rPr>
          <w:b/>
          <w:color w:val="000000"/>
        </w:rPr>
        <w:t>стать</w:t>
      </w:r>
      <w:r>
        <w:t xml:space="preserve"> граждане Российской Федерации, занимающиеся фотографией на профессиональной основе, включая фотокорреспондентов региональных и федеральных СМИ. А в конкурсе любительской фотографии может принять участие любой гражданин Российской Федерации, достигший 18 лет.</w:t>
      </w:r>
    </w:p>
    <w:p w:rsidR="00267AA5" w:rsidRDefault="00267AA5" w:rsidP="001578F1">
      <w:pPr>
        <w:jc w:val="both"/>
      </w:pPr>
      <w:r>
        <w:t>Общий призовой фонд конкурса составляет 150 000 рублей.</w:t>
      </w:r>
    </w:p>
    <w:p w:rsidR="00267AA5" w:rsidRDefault="00267AA5" w:rsidP="001578F1">
      <w:pPr>
        <w:jc w:val="both"/>
      </w:pPr>
      <w:r>
        <w:t>Единственный победитель конкурса профессиональной фотографии получит премию в 100 000 рублей. В рамках конкурса любительской фотографии учреждается 3 премии: I премия - 25 000 рублей; II премия - 15 000 рублей; III премия - 10 000 рублей.</w:t>
      </w:r>
    </w:p>
    <w:p w:rsidR="00267AA5" w:rsidRDefault="00267AA5" w:rsidP="001578F1">
      <w:pPr>
        <w:jc w:val="both"/>
      </w:pPr>
      <w:r>
        <w:t>Для участия в конкурсе фотоработы направляются Организатору по адресу электронной почты: foto@vshp2016.ru c пометкой "Конкурс любительской фотографии" или "Конкурс профессиональной фотографии".</w:t>
      </w:r>
    </w:p>
    <w:p w:rsidR="00267AA5" w:rsidRDefault="00267AA5" w:rsidP="001578F1">
      <w:pPr>
        <w:jc w:val="both"/>
      </w:pPr>
      <w:r>
        <w:t>Конкурс проводится в период с 1 июля 2015 года по 30 июня 2016 года. Фотоработы принимаются до 30 апреля 2016 года. Итоги конкурсов будут поведены и опубликованы не позднее 1 июля 2016 года. Подробнее с условиями и правилами проведения мероприятия можно ознакомиться на сайте www. vshp2016.ru .</w:t>
      </w:r>
    </w:p>
    <w:p w:rsidR="00267AA5" w:rsidRDefault="00267AA5" w:rsidP="001578F1">
      <w:pPr>
        <w:jc w:val="both"/>
      </w:pPr>
      <w:hyperlink r:id="rId56" w:history="1">
        <w:r>
          <w:rPr>
            <w:rStyle w:val="Hyperlink"/>
          </w:rPr>
          <w:t>http://avtograf22.ru/zhiteli-altajskogo-kraya-mogut-vyigrat-do-100-tysyach-rublej-v-fotokonkurse-moya-rossiya/</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59" w:name="_Toc425152518"/>
      <w:r>
        <w:t>Аткарская газета (atkarskgazeta.ru) (Аткарск), 17.07.2015, Объявлен фотоконкурс "Моя Россия"</w:t>
      </w:r>
      <w:bookmarkEnd w:id="59"/>
    </w:p>
    <w:p w:rsidR="00267AA5" w:rsidRDefault="00267AA5" w:rsidP="001578F1">
      <w:pPr>
        <w:jc w:val="both"/>
      </w:pPr>
      <w:r>
        <w:t xml:space="preserve">1 июля стартовал фотоконкурс "Моя Россия", посвященный </w:t>
      </w:r>
      <w:r w:rsidRPr="00775C36">
        <w:rPr>
          <w:b/>
          <w:color w:val="000000"/>
        </w:rPr>
        <w:t xml:space="preserve">Всероссийской сельскохозяйственной переписи </w:t>
      </w:r>
      <w:r>
        <w:t xml:space="preserve">2016 года. В конкурсе могут принять участие, как профессиональные фотографы, так и любители. </w:t>
      </w:r>
    </w:p>
    <w:p w:rsidR="00267AA5" w:rsidRDefault="00267AA5" w:rsidP="001578F1">
      <w:pPr>
        <w:jc w:val="both"/>
      </w:pPr>
      <w:r>
        <w:t xml:space="preserve"> Темами и сюжетами работ могут </w:t>
      </w:r>
      <w:r w:rsidRPr="00775C36">
        <w:rPr>
          <w:b/>
          <w:color w:val="000000"/>
        </w:rPr>
        <w:t>стать</w:t>
      </w:r>
      <w:r>
        <w:t xml:space="preserve"> портреты людей, работающих в сельском хозяйстве, сельские праздники, пейзажи, например, вспаханное поле, колосящаяся рожь, сады, пасущиеся животные, приусадебные участки. </w:t>
      </w:r>
    </w:p>
    <w:p w:rsidR="00267AA5" w:rsidRDefault="00267AA5" w:rsidP="001578F1">
      <w:pPr>
        <w:jc w:val="both"/>
      </w:pPr>
      <w:r>
        <w:t xml:space="preserve"> Участниками конкурса профессиональной фотографии могут </w:t>
      </w:r>
      <w:r w:rsidRPr="00775C36">
        <w:rPr>
          <w:b/>
          <w:color w:val="000000"/>
        </w:rPr>
        <w:t>стать</w:t>
      </w:r>
      <w:r>
        <w:t xml:space="preserve"> граждане Российской Федерации, занимающиеся фотографией на профессиональной основе, включая фотокорреспондентов. А в конкурсе любительской фотографии может принять участие любой гражданин России, достигший 18 лет. </w:t>
      </w:r>
    </w:p>
    <w:p w:rsidR="00267AA5" w:rsidRDefault="00267AA5" w:rsidP="001578F1">
      <w:pPr>
        <w:jc w:val="both"/>
      </w:pPr>
      <w:r>
        <w:t xml:space="preserve"> Общий призовой фонд конкурса - 150 000 рублей. Единственный победитель конкурса профессиональной фотографии получит премию в 100 000 рублей. В любительской фотографии - 3 премии: I - 25 000; II - 15 000; III - 10 000 рублей. </w:t>
      </w:r>
    </w:p>
    <w:p w:rsidR="00267AA5" w:rsidRDefault="00267AA5" w:rsidP="001578F1">
      <w:pPr>
        <w:jc w:val="both"/>
      </w:pPr>
      <w:r>
        <w:t xml:space="preserve"> Фотоработы направляйте по адресу электронной почты: Этот адрес электронной почты защищен от спам-ботов. У вас должен быть включен JavaScript для просмотра. c пометкой "Конкурс любительской фотографии" или "Конкурс профессиональной фотографии" до 30 апреля 2016 года. Итоги будут опубликованы не позднее 1 июля 2016 года. </w:t>
      </w:r>
    </w:p>
    <w:p w:rsidR="00267AA5" w:rsidRDefault="00267AA5" w:rsidP="001578F1">
      <w:pPr>
        <w:jc w:val="both"/>
      </w:pPr>
      <w:r>
        <w:t xml:space="preserve"> Подробнее с условиями и правилами проведения конкурса можно ознакомиться на сайте www.vshp2016.ru </w:t>
      </w:r>
    </w:p>
    <w:p w:rsidR="00267AA5" w:rsidRDefault="00267AA5" w:rsidP="001578F1">
      <w:pPr>
        <w:jc w:val="both"/>
      </w:pPr>
      <w:hyperlink r:id="rId57" w:history="1">
        <w:r>
          <w:rPr>
            <w:rStyle w:val="Hyperlink"/>
          </w:rPr>
          <w:t>http://atkarskgazeta.ru/gorodskie-novosti/2511-ob-yavlen-fotokonkurs-moya-rossiya</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60" w:name="_Toc425152519"/>
      <w:r>
        <w:t>Оптовая торговля (opt-union.ru) (Москва), 17.07.2015, Во Владимире обсудили подготовку к Всероссийской сельскохозяйственной переписи.</w:t>
      </w:r>
      <w:bookmarkEnd w:id="60"/>
    </w:p>
    <w:p w:rsidR="00267AA5" w:rsidRDefault="00267AA5" w:rsidP="001578F1">
      <w:pPr>
        <w:jc w:val="both"/>
      </w:pPr>
      <w:r>
        <w:t xml:space="preserve">16 июля во Владимире состоялось заседание областной комиссии по подготовке к </w:t>
      </w:r>
      <w:r w:rsidRPr="00775C36">
        <w:rPr>
          <w:b/>
          <w:color w:val="000000"/>
        </w:rPr>
        <w:t xml:space="preserve">Всероссийской сельскохозяйственной переписи </w:t>
      </w:r>
      <w:r>
        <w:t>в 33 регионе.</w:t>
      </w:r>
    </w:p>
    <w:p w:rsidR="00267AA5" w:rsidRDefault="00267AA5" w:rsidP="001578F1">
      <w:pPr>
        <w:jc w:val="both"/>
      </w:pPr>
      <w:r>
        <w:t xml:space="preserve">Крупнейшее </w:t>
      </w:r>
      <w:r w:rsidRPr="00775C36">
        <w:rPr>
          <w:b/>
          <w:color w:val="000000"/>
        </w:rPr>
        <w:t>статистическое</w:t>
      </w:r>
      <w:r>
        <w:t xml:space="preserve"> исследование - </w:t>
      </w:r>
      <w:r w:rsidRPr="00775C36">
        <w:rPr>
          <w:b/>
          <w:color w:val="000000"/>
        </w:rPr>
        <w:t xml:space="preserve">Всероссийская сельскохозяйственная перепись </w:t>
      </w:r>
      <w:r>
        <w:t xml:space="preserve">- стартует 1 июля 2016 года и продлится до 15 августа 2016 года. В ходе реализации этого проекта будут получены </w:t>
      </w:r>
      <w:r w:rsidRPr="00775C36">
        <w:rPr>
          <w:b/>
          <w:color w:val="000000"/>
        </w:rPr>
        <w:t>статистические</w:t>
      </w:r>
      <w:r>
        <w:t xml:space="preserve"> данные о кадровом составе отрасли, земельных ресурсах, которыми располагает российское сельское хозяйство, о том, как они используются, а также о других аспектах отечественной аграрной инфраструктуры.</w:t>
      </w:r>
    </w:p>
    <w:p w:rsidR="00267AA5" w:rsidRDefault="00267AA5" w:rsidP="001578F1">
      <w:pPr>
        <w:jc w:val="both"/>
      </w:pPr>
      <w:r>
        <w:t xml:space="preserve">Для сбора данных будут задействованы самые современные информационные технологии. Собранные в ходе </w:t>
      </w:r>
      <w:r w:rsidRPr="00775C36">
        <w:rPr>
          <w:b/>
          <w:color w:val="000000"/>
        </w:rPr>
        <w:t>переписи</w:t>
      </w:r>
      <w:r>
        <w:t xml:space="preserve"> сведения будут служить основой для разработки решений по стимулированию импортозамещения продукции сельского хозяйства.</w:t>
      </w:r>
    </w:p>
    <w:p w:rsidR="00267AA5" w:rsidRDefault="00267AA5" w:rsidP="001578F1">
      <w:pPr>
        <w:jc w:val="both"/>
      </w:pPr>
      <w:r>
        <w:t xml:space="preserve">На территории 33 региона, по предварительным данным, </w:t>
      </w:r>
      <w:r w:rsidRPr="00775C36">
        <w:rPr>
          <w:b/>
          <w:color w:val="000000"/>
        </w:rPr>
        <w:t>переписи</w:t>
      </w:r>
      <w:r>
        <w:t xml:space="preserve"> подлежат более 330 сельскохозяйственных организаций, около 300 микропредприятий, более 2000 крестьянских (фермерских) хозяйств, около 800 индивидуальных предпринимателей, 306 тысяч личных подсобных и других хозяйств граждан; а также свыше 280 тысяч семей, входящих в садоводческие, огороднические и дачные некоммерческие объединения.</w:t>
      </w:r>
    </w:p>
    <w:p w:rsidR="00267AA5" w:rsidRDefault="00267AA5" w:rsidP="001578F1">
      <w:pPr>
        <w:jc w:val="both"/>
      </w:pPr>
      <w:hyperlink r:id="rId58" w:history="1">
        <w:r>
          <w:rPr>
            <w:rStyle w:val="Hyperlink"/>
          </w:rPr>
          <w:t>http://www.opt-union.ru/news.php?id=98335</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61" w:name="_Toc425152520"/>
      <w:r>
        <w:t>Неслухи.рф (Самара), 17.07.2015, В Самаре готовятся к сельскохозяйственной переписи</w:t>
      </w:r>
      <w:bookmarkEnd w:id="61"/>
    </w:p>
    <w:p w:rsidR="00267AA5" w:rsidRDefault="00267AA5" w:rsidP="001578F1">
      <w:pPr>
        <w:jc w:val="both"/>
      </w:pPr>
      <w:r>
        <w:t xml:space="preserve">Администрация Самары опубликовала постановление об организации </w:t>
      </w:r>
      <w:r w:rsidRPr="00775C36">
        <w:rPr>
          <w:b/>
          <w:color w:val="000000"/>
        </w:rPr>
        <w:t xml:space="preserve">Всероссийской сельскохозяйственной переписи </w:t>
      </w:r>
      <w:r>
        <w:t xml:space="preserve">2016 года на территории Самары. Первая за 10 последних лет всеобщая сельскохозяйственная </w:t>
      </w:r>
      <w:r w:rsidRPr="00775C36">
        <w:rPr>
          <w:b/>
          <w:color w:val="000000"/>
        </w:rPr>
        <w:t>перепись</w:t>
      </w:r>
      <w:r>
        <w:t xml:space="preserve"> будет проходить в Самаре летом 2016 года . По словам представителей Минсельхоза, руководства </w:t>
      </w:r>
      <w:r w:rsidRPr="00775C36">
        <w:rPr>
          <w:b/>
          <w:color w:val="000000"/>
        </w:rPr>
        <w:t>Росстата</w:t>
      </w:r>
      <w:r>
        <w:t xml:space="preserve"> и профильных ведомств, результаты </w:t>
      </w:r>
      <w:r w:rsidRPr="00775C36">
        <w:rPr>
          <w:b/>
          <w:color w:val="000000"/>
        </w:rPr>
        <w:t>переписи</w:t>
      </w:r>
      <w:r>
        <w:t xml:space="preserve"> помогут скорректировать необходимые меры по государственному стимулированию агропромышленного комплекса РФ, повысив эффективность совместной работы властей и производителей сельскохозяйственной продукции по реализации стратегии продовольственной безопасности страны. Департаменту строительства и архитектуры Самары поручено до 1 августа 2015 года обеспечить предоставление отделу государственной </w:t>
      </w:r>
      <w:r w:rsidRPr="00775C36">
        <w:rPr>
          <w:b/>
          <w:color w:val="000000"/>
        </w:rPr>
        <w:t>статистики</w:t>
      </w:r>
      <w:r>
        <w:t xml:space="preserve"> в Самаре схематических планов районов Самары, необходимых для подготовки к проведению на территории города сельскохозяйственной </w:t>
      </w:r>
      <w:r w:rsidRPr="00775C36">
        <w:rPr>
          <w:b/>
          <w:color w:val="000000"/>
        </w:rPr>
        <w:t>переписи</w:t>
      </w:r>
      <w:r>
        <w:t xml:space="preserve">. Управлению МВД России по Самаре рекомендовано в пределах компетенции обеспечивать безопасность работы лиц, осуществляющих сбор сведений об объектах сельскохозяйственной </w:t>
      </w:r>
      <w:r w:rsidRPr="00775C36">
        <w:rPr>
          <w:b/>
          <w:color w:val="000000"/>
        </w:rPr>
        <w:t>переписи</w:t>
      </w:r>
      <w:r>
        <w:t xml:space="preserve">, охрану помещений, где осуществляется хранение </w:t>
      </w:r>
      <w:r w:rsidRPr="00775C36">
        <w:rPr>
          <w:b/>
          <w:color w:val="000000"/>
        </w:rPr>
        <w:t>переписных</w:t>
      </w:r>
      <w:r>
        <w:t xml:space="preserve"> листов и иных документов сельскохозяйственной </w:t>
      </w:r>
      <w:r w:rsidRPr="00775C36">
        <w:rPr>
          <w:b/>
          <w:color w:val="000000"/>
        </w:rPr>
        <w:t>переписи</w:t>
      </w:r>
      <w:r>
        <w:t xml:space="preserve"> на период проведения сельскохозяйственной </w:t>
      </w:r>
      <w:r w:rsidRPr="00775C36">
        <w:rPr>
          <w:b/>
          <w:color w:val="000000"/>
        </w:rPr>
        <w:t>переписи</w:t>
      </w:r>
      <w:r>
        <w:t>.</w:t>
      </w:r>
    </w:p>
    <w:p w:rsidR="00267AA5" w:rsidRDefault="00267AA5" w:rsidP="001578F1">
      <w:pPr>
        <w:jc w:val="both"/>
      </w:pPr>
      <w:hyperlink r:id="rId59" w:history="1">
        <w:r>
          <w:rPr>
            <w:rStyle w:val="Hyperlink"/>
          </w:rPr>
          <w:t>http://nesluhi.info/news/v-samare-gotovyatsya-k-selskoxozyajstvennoj-perepisi/</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62" w:name="_Toc425152521"/>
      <w:r>
        <w:t>Оптовая торговля (opt-union.ru) (Москва), 17.07.2015, Глава Росстата отметил высокий уровень подготовки Тувы к Всероссийской сельхозпереписи 2016 года.</w:t>
      </w:r>
      <w:bookmarkEnd w:id="62"/>
    </w:p>
    <w:p w:rsidR="00267AA5" w:rsidRDefault="00267AA5" w:rsidP="001578F1">
      <w:pPr>
        <w:jc w:val="both"/>
      </w:pPr>
      <w:r>
        <w:t xml:space="preserve">В Правительстве республики под руководством вице-премьера Анатолия Дамба-Хууракав режиме видеоконференц-связи с муниципальными образованиями состоялось заседание республиканской комиссии по подготовке и проведению </w:t>
      </w:r>
      <w:r w:rsidRPr="00775C36">
        <w:rPr>
          <w:b/>
          <w:color w:val="000000"/>
        </w:rPr>
        <w:t xml:space="preserve">Всероссийской сельскохозяйственной переписи </w:t>
      </w:r>
      <w:r>
        <w:t xml:space="preserve">2016 года. В работе совещания приняли участие руководитель </w:t>
      </w:r>
      <w:r w:rsidRPr="00775C36">
        <w:rPr>
          <w:b/>
          <w:color w:val="000000"/>
        </w:rPr>
        <w:t xml:space="preserve">Федеральной службы государственной статистики </w:t>
      </w:r>
      <w:r>
        <w:t xml:space="preserve">Александр Суринов, начальники подразделений </w:t>
      </w:r>
      <w:r w:rsidRPr="00775C36">
        <w:rPr>
          <w:b/>
          <w:color w:val="000000"/>
        </w:rPr>
        <w:t>Росстата</w:t>
      </w:r>
      <w:r>
        <w:t xml:space="preserve">, руководители министерств и ведомств республики. </w:t>
      </w:r>
    </w:p>
    <w:p w:rsidR="00267AA5" w:rsidRDefault="00267AA5" w:rsidP="001578F1">
      <w:pPr>
        <w:jc w:val="both"/>
      </w:pPr>
      <w:r w:rsidRPr="00775C36">
        <w:rPr>
          <w:b/>
          <w:color w:val="000000"/>
        </w:rPr>
        <w:t>Росстата</w:t>
      </w:r>
      <w:r>
        <w:t xml:space="preserve"> отметил несколько ключевых факторов, от которых зависит успешное проведение </w:t>
      </w:r>
      <w:r w:rsidRPr="00775C36">
        <w:rPr>
          <w:b/>
          <w:color w:val="000000"/>
        </w:rPr>
        <w:t>переписи</w:t>
      </w:r>
      <w:r>
        <w:t xml:space="preserve">. Среди них наиболее актуальным на опыте прошлых лет является подбор персонала: </w:t>
      </w:r>
      <w:r w:rsidRPr="00775C36">
        <w:rPr>
          <w:b/>
          <w:color w:val="000000"/>
        </w:rPr>
        <w:t>переписчики</w:t>
      </w:r>
      <w:r>
        <w:t xml:space="preserve"> должны не только обладать высокими коммуникативными качествами, но и иметь профессиональное представление о проблемах в сельском хозяйстве, в животноводстве. Важным условием является информационно-разъяснительная работа на всех уровнях власти о целях и задачах сельхоз</w:t>
      </w:r>
      <w:r w:rsidRPr="00775C36">
        <w:rPr>
          <w:b/>
          <w:color w:val="000000"/>
        </w:rPr>
        <w:t>переписи</w:t>
      </w:r>
      <w:r>
        <w:t xml:space="preserve">. </w:t>
      </w:r>
    </w:p>
    <w:p w:rsidR="00267AA5" w:rsidRDefault="00267AA5" w:rsidP="001578F1">
      <w:pPr>
        <w:jc w:val="both"/>
      </w:pPr>
      <w:r>
        <w:t xml:space="preserve">Глава </w:t>
      </w:r>
      <w:r w:rsidRPr="00775C36">
        <w:rPr>
          <w:b/>
          <w:color w:val="000000"/>
        </w:rPr>
        <w:t>Росстата</w:t>
      </w:r>
      <w:r>
        <w:t xml:space="preserve"> призвал подходить к Всероссийской </w:t>
      </w:r>
      <w:r w:rsidRPr="00775C36">
        <w:rPr>
          <w:b/>
          <w:color w:val="000000"/>
        </w:rPr>
        <w:t>переписной</w:t>
      </w:r>
      <w:r>
        <w:t xml:space="preserve"> кампании продуманно и рационально, в том числе в плане финансовых затрат, найти оптимальные решения при организации работы выездных бригад. Он рекомендовал руководителям муниципальных образований обратить особое внимание на обеспечение безопасности </w:t>
      </w:r>
      <w:r w:rsidRPr="00775C36">
        <w:rPr>
          <w:b/>
          <w:color w:val="000000"/>
        </w:rPr>
        <w:t>переписчиков</w:t>
      </w:r>
      <w:r>
        <w:t xml:space="preserve"> во время подворных обходов. </w:t>
      </w:r>
    </w:p>
    <w:p w:rsidR="00267AA5" w:rsidRDefault="00267AA5" w:rsidP="001578F1">
      <w:pPr>
        <w:jc w:val="both"/>
      </w:pPr>
      <w:r>
        <w:t>Руководитель Тыва</w:t>
      </w:r>
      <w:r w:rsidRPr="00775C36">
        <w:rPr>
          <w:b/>
          <w:color w:val="000000"/>
        </w:rPr>
        <w:t>стата</w:t>
      </w:r>
      <w:r>
        <w:t xml:space="preserve"> Виктория Талтаева сообщила на совещании, что в Туве </w:t>
      </w:r>
      <w:r w:rsidRPr="00775C36">
        <w:rPr>
          <w:b/>
          <w:color w:val="000000"/>
        </w:rPr>
        <w:t>переписи</w:t>
      </w:r>
      <w:r>
        <w:t xml:space="preserve"> подлежат 133 сельхозорганизации, 405 микропредприятий, 218 подсобных сельскохозяйственных предприятий несельскохозяйственных организаций, 1346 крестьянских фермерских хозяйств, 203 индивидуальных предпринимателя, 36,4 тысяч граждан сельхозпоселений, 19,8 граждан городских поселений, 9,1 тысяча владельцев земельных участков 56 садовых, огороднических и дачных объединений. </w:t>
      </w:r>
    </w:p>
    <w:p w:rsidR="00267AA5" w:rsidRDefault="00267AA5" w:rsidP="001578F1">
      <w:pPr>
        <w:jc w:val="both"/>
      </w:pPr>
      <w:r>
        <w:t xml:space="preserve">Кампанию планируется провести в соответствии с календарным планом, уже определен перечень труднодоступных и отдаленных районов, во взаимодействии с органами местного самоуправления в муниципалитетах созданы комиссии, определены уполномоченные по вопросам </w:t>
      </w:r>
      <w:r w:rsidRPr="00775C36">
        <w:rPr>
          <w:b/>
          <w:color w:val="000000"/>
        </w:rPr>
        <w:t>переписи</w:t>
      </w:r>
      <w:r>
        <w:t xml:space="preserve">, организованы рабочие места. Из задач, которые еще требуют решения - обновление записей похозяйственных книг в сельских и городских поселениях. Особенно остро эта проблема стоит в Кызыле- мэрии предстоит провести учет и анализ подлежащих </w:t>
      </w:r>
      <w:r w:rsidRPr="00775C36">
        <w:rPr>
          <w:b/>
          <w:color w:val="000000"/>
        </w:rPr>
        <w:t>переписи</w:t>
      </w:r>
      <w:r>
        <w:t xml:space="preserve"> объектов. Властям города необходимо до начала всероссийской акции по сельхоз</w:t>
      </w:r>
      <w:r w:rsidRPr="00775C36">
        <w:rPr>
          <w:b/>
          <w:color w:val="000000"/>
        </w:rPr>
        <w:t>переписи</w:t>
      </w:r>
      <w:r>
        <w:t xml:space="preserve"> определить точные границы столицы, так как именно здесь сконцентрировано наибольшее число садовых и дачных объединений в республике. </w:t>
      </w:r>
    </w:p>
    <w:p w:rsidR="00267AA5" w:rsidRDefault="00267AA5" w:rsidP="001578F1">
      <w:pPr>
        <w:jc w:val="both"/>
      </w:pPr>
      <w:r>
        <w:t xml:space="preserve">О подготовительной работе к сельскохозяйственной </w:t>
      </w:r>
      <w:r w:rsidRPr="00775C36">
        <w:rPr>
          <w:b/>
          <w:color w:val="000000"/>
        </w:rPr>
        <w:t>переписи</w:t>
      </w:r>
      <w:r>
        <w:t xml:space="preserve"> доложил министр сельского хозяйства Сергей Огнев. Он проинформировал, что по сравнению с 2006 годом численность общего поголовья скота в республике существенно увеличилась, однако погрешности в цифрах до сих пор существуют. Поэтому главной задачей в предстоящей </w:t>
      </w:r>
      <w:r w:rsidRPr="00775C36">
        <w:rPr>
          <w:b/>
          <w:color w:val="000000"/>
        </w:rPr>
        <w:t>переписи</w:t>
      </w:r>
      <w:r>
        <w:t xml:space="preserve"> ведомство ставит для себя выявление точного количества скота с целью дальнейшего планирования профилактических ветеринарных мероприятий, определения объемов государственной поддержки в рамках действующих в республике программ по развитию сельского хозяйства, малого и среднего предпринимательства. Участники республиканского совещания выслушали отчеты руководителей Кызыла, Тандынского и труднодоступного Тоджинского районов республики. </w:t>
      </w:r>
    </w:p>
    <w:p w:rsidR="00267AA5" w:rsidRDefault="00267AA5" w:rsidP="001578F1">
      <w:pPr>
        <w:jc w:val="both"/>
      </w:pPr>
      <w:r>
        <w:t xml:space="preserve">В ходе обсуждения Александр Суринов отметил, что по сравнению с другими территориями страны, Тува сегодня ведет активную работу по подготовке к </w:t>
      </w:r>
      <w:r w:rsidRPr="00775C36">
        <w:rPr>
          <w:b/>
          <w:color w:val="000000"/>
        </w:rPr>
        <w:t>переписи</w:t>
      </w:r>
      <w:r>
        <w:t xml:space="preserve">: "Тува очень отличается от других субъектов по территории, транспортной доступности, по количеству отдаленных районов и местностей, это аграрная и животноводческая республика с большим количеством объектов </w:t>
      </w:r>
      <w:r w:rsidRPr="00775C36">
        <w:rPr>
          <w:b/>
          <w:color w:val="000000"/>
        </w:rPr>
        <w:t>переписи</w:t>
      </w:r>
      <w:r>
        <w:t xml:space="preserve">. Мы предполагаем, что некоторые разработанные методики сбора сведений будут корректироваться, меняться, чтобы в конечном итоге получить наиболее верные данные. С учетом особенностей Тувы задача поставлена непростая, но радует то, что и республиканская, и муниципальная власть - в теме, на сегодняшний день уровень подготовки к </w:t>
      </w:r>
      <w:r w:rsidRPr="00775C36">
        <w:rPr>
          <w:b/>
          <w:color w:val="000000"/>
        </w:rPr>
        <w:t>переписной</w:t>
      </w:r>
      <w:r>
        <w:t xml:space="preserve"> кампании в республике до</w:t>
      </w:r>
      <w:r w:rsidRPr="00775C36">
        <w:rPr>
          <w:b/>
          <w:color w:val="000000"/>
        </w:rPr>
        <w:t>статочно</w:t>
      </w:r>
      <w:r>
        <w:t xml:space="preserve"> высок". </w:t>
      </w:r>
    </w:p>
    <w:p w:rsidR="00267AA5" w:rsidRDefault="00267AA5" w:rsidP="001578F1">
      <w:pPr>
        <w:jc w:val="both"/>
      </w:pPr>
      <w:r>
        <w:t xml:space="preserve">По итогам совещания Минсельхозу республики, председателям администраций районов дано поручение провести проверку похозяйственных книг и организовать своевременное обновление учетных записей по результатам сплошного обхода хозяйств и опроса в сельских и городских поселениях. Местным органам власти дано указание сделать ревизию адресного хозяйства, упорядочить названия улиц, нумерацию домов в населенных пунктах. </w:t>
      </w:r>
    </w:p>
    <w:p w:rsidR="00267AA5" w:rsidRDefault="00267AA5" w:rsidP="001578F1">
      <w:pPr>
        <w:jc w:val="both"/>
      </w:pPr>
      <w:r>
        <w:t>Первый этап сельхоз</w:t>
      </w:r>
      <w:r w:rsidRPr="00775C36">
        <w:rPr>
          <w:b/>
          <w:color w:val="000000"/>
        </w:rPr>
        <w:t>переписи</w:t>
      </w:r>
      <w:r>
        <w:t xml:space="preserve"> пройдет по всей стране с 1 июля по 15 августа 2016 года, второй этап в Туве планируется с 1 октября по 8 ноября. Впервые при проведении опросов будут использоваться планшетные компьютеры, которые позволят существенно повысить качество информации и ускорить процесс сбора и обработки данных. Новшеством станет предоставление респондентам возможности сообщать сведения в электронном виде через систему web-сбора </w:t>
      </w:r>
      <w:r w:rsidRPr="00775C36">
        <w:rPr>
          <w:b/>
          <w:color w:val="000000"/>
        </w:rPr>
        <w:t>Росстата</w:t>
      </w:r>
      <w:r>
        <w:t>.</w:t>
      </w:r>
    </w:p>
    <w:p w:rsidR="00267AA5" w:rsidRDefault="00267AA5" w:rsidP="001578F1">
      <w:pPr>
        <w:jc w:val="both"/>
      </w:pPr>
      <w:hyperlink r:id="rId60" w:history="1">
        <w:r>
          <w:rPr>
            <w:rStyle w:val="Hyperlink"/>
          </w:rPr>
          <w:t>http://www.opt-union.ru/news.php?id=98395</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63" w:name="_Toc425152522"/>
      <w:r>
        <w:t>Официальный сайт администрации Одинцовского муниципального района (odin.ru) (Одинцово), 17.07.2015, Постановление Главы Одинцовского муниципального района Московской области от 02.07.2015 №69-ПГл</w:t>
      </w:r>
      <w:bookmarkEnd w:id="63"/>
    </w:p>
    <w:p w:rsidR="00267AA5" w:rsidRDefault="00267AA5" w:rsidP="001578F1">
      <w:pPr>
        <w:jc w:val="both"/>
      </w:pPr>
      <w:r>
        <w:t xml:space="preserve">О межведомственной комиссии по содействию в подготовке и проведении на территории Одинцовского муниципального района Московской области </w:t>
      </w:r>
      <w:r w:rsidRPr="00775C36">
        <w:rPr>
          <w:b/>
          <w:color w:val="000000"/>
        </w:rPr>
        <w:t xml:space="preserve">Всероссийской сельскохозяйственной переписи </w:t>
      </w:r>
      <w:r>
        <w:t>2016 года</w:t>
      </w:r>
    </w:p>
    <w:p w:rsidR="00267AA5" w:rsidRDefault="00267AA5" w:rsidP="001578F1">
      <w:pPr>
        <w:jc w:val="both"/>
      </w:pPr>
      <w:r>
        <w:t xml:space="preserve">Рассмотрев обращение руководителя Территориального органа </w:t>
      </w:r>
      <w:r w:rsidRPr="00775C36">
        <w:rPr>
          <w:b/>
          <w:color w:val="000000"/>
        </w:rPr>
        <w:t xml:space="preserve">Федеральной службы государственной статистики </w:t>
      </w:r>
      <w:r>
        <w:t xml:space="preserve">по Московской области, в целях оказания содействия в подготовке и проведении на территории Одинцовского муниципального района Московской области </w:t>
      </w:r>
      <w:r w:rsidRPr="00775C36">
        <w:rPr>
          <w:b/>
          <w:color w:val="000000"/>
        </w:rPr>
        <w:t xml:space="preserve">Всероссийской сельскохозяйственной переписи </w:t>
      </w:r>
      <w:r>
        <w:t xml:space="preserve">2016 года, в соответствии со </w:t>
      </w:r>
      <w:r w:rsidRPr="00775C36">
        <w:rPr>
          <w:b/>
          <w:color w:val="000000"/>
        </w:rPr>
        <w:t>статьями</w:t>
      </w:r>
      <w:r>
        <w:t xml:space="preserve"> 2,5,6,8,9 Федерального закона от 21.07.2005 № 108-ФЗ "О </w:t>
      </w:r>
      <w:r w:rsidRPr="00775C36">
        <w:rPr>
          <w:b/>
          <w:color w:val="000000"/>
        </w:rPr>
        <w:t>Всероссийской сельскохозяйственной переписи</w:t>
      </w:r>
      <w:r>
        <w:t>",</w:t>
      </w:r>
    </w:p>
    <w:p w:rsidR="00267AA5" w:rsidRDefault="00267AA5" w:rsidP="001578F1">
      <w:pPr>
        <w:jc w:val="both"/>
      </w:pPr>
      <w:r>
        <w:t>ПОСТАНОВЛЯЮ:</w:t>
      </w:r>
    </w:p>
    <w:p w:rsidR="00267AA5" w:rsidRDefault="00267AA5" w:rsidP="001578F1">
      <w:pPr>
        <w:jc w:val="both"/>
      </w:pPr>
      <w:r>
        <w:t xml:space="preserve">1. Образовать межведомственную комиссию по содействию в подготовке и проведении на территории Одинцовского района Московской области </w:t>
      </w:r>
      <w:r w:rsidRPr="00775C36">
        <w:rPr>
          <w:b/>
          <w:color w:val="000000"/>
        </w:rPr>
        <w:t xml:space="preserve">Всероссийской сельскохозяйственной переписи </w:t>
      </w:r>
      <w:r>
        <w:t>2016 года (далее - Комиссия) и утвердить состав (прилагается).</w:t>
      </w:r>
    </w:p>
    <w:p w:rsidR="00267AA5" w:rsidRDefault="00267AA5" w:rsidP="001578F1">
      <w:pPr>
        <w:jc w:val="both"/>
      </w:pPr>
      <w:r>
        <w:t>2. Утвердить Положение о Комиссии (прилагается).</w:t>
      </w:r>
    </w:p>
    <w:p w:rsidR="00267AA5" w:rsidRDefault="00267AA5" w:rsidP="001578F1">
      <w:pPr>
        <w:jc w:val="both"/>
      </w:pPr>
      <w:r>
        <w:t>3. Опубликовать настоящее постановление в официальных средствах массовой информации Одинцовского муниципального района и на официальном сайте Администрации Одинцовского муниципального района.</w:t>
      </w:r>
    </w:p>
    <w:p w:rsidR="00267AA5" w:rsidRDefault="00267AA5" w:rsidP="001578F1">
      <w:pPr>
        <w:jc w:val="both"/>
      </w:pPr>
      <w:r>
        <w:t>4. Настоящее постановление вступает в силу со дня его подписания.</w:t>
      </w:r>
    </w:p>
    <w:p w:rsidR="00267AA5" w:rsidRDefault="00267AA5" w:rsidP="001578F1">
      <w:pPr>
        <w:jc w:val="both"/>
      </w:pPr>
      <w:r>
        <w:t>5. Контроль за выполнением настоящего постановления возложить на исполняющего обязанности Руководителя Администрации Одинцовского муниципального района Одинцову Т.В.</w:t>
      </w:r>
    </w:p>
    <w:p w:rsidR="00267AA5" w:rsidRDefault="00267AA5" w:rsidP="001578F1">
      <w:pPr>
        <w:jc w:val="both"/>
      </w:pPr>
      <w:r>
        <w:t>Глава</w:t>
      </w:r>
    </w:p>
    <w:p w:rsidR="00267AA5" w:rsidRDefault="00267AA5" w:rsidP="001578F1">
      <w:pPr>
        <w:jc w:val="both"/>
      </w:pPr>
      <w:r>
        <w:t>Одинцовского муниципального района А.Р. Иванов</w:t>
      </w:r>
    </w:p>
    <w:p w:rsidR="00267AA5" w:rsidRDefault="00267AA5" w:rsidP="001578F1">
      <w:pPr>
        <w:jc w:val="both"/>
      </w:pPr>
      <w:r>
        <w:t>Приложения</w:t>
      </w:r>
    </w:p>
    <w:p w:rsidR="00267AA5" w:rsidRDefault="00267AA5" w:rsidP="001578F1">
      <w:pPr>
        <w:jc w:val="both"/>
      </w:pPr>
      <w:hyperlink r:id="rId61" w:history="1">
        <w:r>
          <w:rPr>
            <w:rStyle w:val="Hyperlink"/>
          </w:rPr>
          <w:t>http://odin.ru/news/?id=40355</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64" w:name="_Toc425152523"/>
      <w:r>
        <w:t>Молодой коммунар (mk.tula.ru) (Тула), 17.07.2015, Сельхозперепись</w:t>
      </w:r>
      <w:bookmarkEnd w:id="64"/>
    </w:p>
    <w:p w:rsidR="00267AA5" w:rsidRDefault="00267AA5" w:rsidP="001578F1">
      <w:pPr>
        <w:jc w:val="both"/>
      </w:pPr>
      <w:r>
        <w:t xml:space="preserve">В Тульской области будет создана комиссия по подготовке и проведению </w:t>
      </w:r>
      <w:r w:rsidRPr="00775C36">
        <w:rPr>
          <w:b/>
          <w:color w:val="000000"/>
        </w:rPr>
        <w:t xml:space="preserve">Всероссийской сельскохозяйственной переписи </w:t>
      </w:r>
      <w:r>
        <w:t>в 2016 году.</w:t>
      </w:r>
    </w:p>
    <w:p w:rsidR="00267AA5" w:rsidRDefault="00267AA5" w:rsidP="001578F1">
      <w:pPr>
        <w:jc w:val="both"/>
      </w:pPr>
      <w:r w:rsidRPr="00775C36">
        <w:rPr>
          <w:b/>
          <w:color w:val="000000"/>
        </w:rPr>
        <w:t>ПЕРЕПИСЬ</w:t>
      </w:r>
      <w:r>
        <w:t xml:space="preserve"> планируется провести с 1 июля по 15 августа будущего года. Это комплексное </w:t>
      </w:r>
      <w:r w:rsidRPr="00775C36">
        <w:rPr>
          <w:b/>
          <w:color w:val="000000"/>
        </w:rPr>
        <w:t>статистическое</w:t>
      </w:r>
      <w:r>
        <w:t xml:space="preserve"> исследование, предусматривающее сбор сведений о хозяйствах и частных лицах - собственниках, пользователях, владельцах или арендаторах земельных участков сельскохозяйственного назначения, а также о юридических и частных лицах, имеющих сельскохозяйственных животных.</w:t>
      </w:r>
    </w:p>
    <w:p w:rsidR="00267AA5" w:rsidRDefault="00267AA5" w:rsidP="001578F1">
      <w:pPr>
        <w:jc w:val="both"/>
      </w:pPr>
      <w:r>
        <w:t xml:space="preserve"> Первая </w:t>
      </w:r>
      <w:r w:rsidRPr="00775C36">
        <w:rPr>
          <w:b/>
          <w:color w:val="000000"/>
        </w:rPr>
        <w:t xml:space="preserve">Всероссийская сельскохозяйственная перепись </w:t>
      </w:r>
      <w:r>
        <w:t>была проведена в 2006 году. Специалисты считают, что такое исследование должно проводиться не реже одного раза в десять лет.</w:t>
      </w:r>
    </w:p>
    <w:p w:rsidR="00267AA5" w:rsidRDefault="00267AA5" w:rsidP="001578F1">
      <w:pPr>
        <w:jc w:val="both"/>
      </w:pPr>
      <w:r>
        <w:t xml:space="preserve">Комиссию по проведению </w:t>
      </w:r>
      <w:r w:rsidRPr="00775C36">
        <w:rPr>
          <w:b/>
          <w:color w:val="000000"/>
        </w:rPr>
        <w:t>переписи</w:t>
      </w:r>
      <w:r>
        <w:t xml:space="preserve"> в Тульской области возглавит первый заместитель губернатора - председатель регионального правительства Юрий Андрианов. Кроме того, в нее войдут руководитель территориального органа </w:t>
      </w:r>
      <w:r w:rsidRPr="00775C36">
        <w:rPr>
          <w:b/>
          <w:color w:val="000000"/>
        </w:rPr>
        <w:t xml:space="preserve">Федеральной службы государственной статистики </w:t>
      </w:r>
      <w:r>
        <w:t>Виктор Нехаев, региональный министр сельского хозяйства Дмитрий Миляев и др.</w:t>
      </w:r>
    </w:p>
    <w:p w:rsidR="00267AA5" w:rsidRDefault="00267AA5" w:rsidP="001578F1">
      <w:pPr>
        <w:jc w:val="both"/>
      </w:pPr>
      <w:hyperlink r:id="rId62" w:history="1">
        <w:r>
          <w:rPr>
            <w:rStyle w:val="Hyperlink"/>
          </w:rPr>
          <w:t>http://mk.tula.ru/articles/a/51275/</w:t>
        </w:r>
      </w:hyperlink>
    </w:p>
    <w:p w:rsidR="00267AA5" w:rsidRDefault="00267AA5" w:rsidP="001578F1">
      <w:pPr>
        <w:jc w:val="right"/>
      </w:pPr>
      <w:hyperlink w:anchor="Оглавление" w:history="1">
        <w:r>
          <w:rPr>
            <w:rStyle w:val="Hyperlink"/>
          </w:rPr>
          <w:t>Содержание</w:t>
        </w:r>
      </w:hyperlink>
    </w:p>
    <w:p w:rsidR="00267AA5" w:rsidRDefault="00267AA5" w:rsidP="00D6451A">
      <w:bookmarkStart w:id="65" w:name="_GoBack"/>
      <w:bookmarkEnd w:id="65"/>
    </w:p>
    <w:p w:rsidR="00267AA5" w:rsidRDefault="00267AA5" w:rsidP="001578F1">
      <w:pPr>
        <w:pStyle w:val="Heading2"/>
      </w:pPr>
      <w:bookmarkStart w:id="66" w:name="_Toc425152524"/>
      <w:r>
        <w:t>Московский Комсомолец # Владимир (vladimir.mk.ru) (Владимир), 17.07.2015, Во Владимире обсудили подготовку к Всероссийской сельскохозяйственной переписи</w:t>
      </w:r>
      <w:bookmarkEnd w:id="66"/>
    </w:p>
    <w:p w:rsidR="00267AA5" w:rsidRDefault="00267AA5" w:rsidP="001578F1">
      <w:pPr>
        <w:jc w:val="both"/>
      </w:pPr>
      <w:r>
        <w:t xml:space="preserve">Накануне во Владимире состоялось заседание областной комиссии по подготовке к </w:t>
      </w:r>
      <w:r w:rsidRPr="00775C36">
        <w:rPr>
          <w:b/>
          <w:color w:val="000000"/>
        </w:rPr>
        <w:t xml:space="preserve">Всероссийской сельскохозяйственной переписи </w:t>
      </w:r>
      <w:r>
        <w:t>в 33 регионе.</w:t>
      </w:r>
    </w:p>
    <w:p w:rsidR="00267AA5" w:rsidRDefault="00267AA5" w:rsidP="001578F1">
      <w:pPr>
        <w:jc w:val="both"/>
      </w:pPr>
      <w:r>
        <w:t xml:space="preserve">Как сообщает пресс-служба администрации Владимирской области, крупнейшее </w:t>
      </w:r>
      <w:r w:rsidRPr="00775C36">
        <w:rPr>
          <w:b/>
          <w:color w:val="000000"/>
        </w:rPr>
        <w:t>статистическое</w:t>
      </w:r>
      <w:r>
        <w:t xml:space="preserve"> исследование - </w:t>
      </w:r>
      <w:r w:rsidRPr="00775C36">
        <w:rPr>
          <w:b/>
          <w:color w:val="000000"/>
        </w:rPr>
        <w:t xml:space="preserve">Всероссийская сельскохозяйственная перепись </w:t>
      </w:r>
      <w:r>
        <w:t xml:space="preserve">- стартует 1 июля 2016 года и продлится до 15 августа 2016 года. В ходе реализации этого проекта будут получены </w:t>
      </w:r>
      <w:r w:rsidRPr="00775C36">
        <w:rPr>
          <w:b/>
          <w:color w:val="000000"/>
        </w:rPr>
        <w:t>статистические</w:t>
      </w:r>
      <w:r>
        <w:t xml:space="preserve"> данные о кадровом составе отрасли, земельных ресурсах, которыми располагает российское сельское хозяйство, о том, как они используются, а также о других аспектах отечественной аграрной инфраструктуры.</w:t>
      </w:r>
    </w:p>
    <w:p w:rsidR="00267AA5" w:rsidRDefault="00267AA5" w:rsidP="001578F1">
      <w:pPr>
        <w:jc w:val="both"/>
      </w:pPr>
      <w:r>
        <w:t xml:space="preserve">Для сбора данных будут задействованы самые современные информационные технологии. Собранные в ходе </w:t>
      </w:r>
      <w:r w:rsidRPr="00775C36">
        <w:rPr>
          <w:b/>
          <w:color w:val="000000"/>
        </w:rPr>
        <w:t>переписи</w:t>
      </w:r>
      <w:r>
        <w:t xml:space="preserve"> сведения будут служить основой для разработки решений по стимулированию импортозамещения продукции сельского хозяйства.</w:t>
      </w:r>
    </w:p>
    <w:p w:rsidR="00267AA5" w:rsidRDefault="00267AA5" w:rsidP="001578F1">
      <w:pPr>
        <w:jc w:val="both"/>
      </w:pPr>
      <w:r>
        <w:t xml:space="preserve">На территории 33 региона, по предварительным данным, </w:t>
      </w:r>
      <w:r w:rsidRPr="00775C36">
        <w:rPr>
          <w:b/>
          <w:color w:val="000000"/>
        </w:rPr>
        <w:t>переписи</w:t>
      </w:r>
      <w:r>
        <w:t xml:space="preserve"> подлежат более 330 сельскохозяйственных организаций, около 300 микропредприятий, более 2000 крестьянских (фермерских) хозяйств, около 800 индивидуальных предпринимателей, 306 тысяч личных подсобных и других хозяйств граждан; а также свыше 280 тысяч семей, входящих в садоводческие, огороднические и дачные некоммерческие объединения.</w:t>
      </w:r>
    </w:p>
    <w:p w:rsidR="00267AA5" w:rsidRDefault="00267AA5" w:rsidP="001578F1">
      <w:pPr>
        <w:jc w:val="both"/>
      </w:pPr>
      <w:hyperlink r:id="rId63" w:history="1">
        <w:r>
          <w:rPr>
            <w:rStyle w:val="Hyperlink"/>
          </w:rPr>
          <w:t>http://vladimir.mk.ru/articles/2015/07/17/vo-vladimire-obsudili-podgotovku-k-vserossiyskoy-selskokhozyaystvennoy-perepisi.html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67" w:name="_Toc425152525"/>
      <w:r>
        <w:t>Щелковское ИА (in-schelkovo.ru) (Щёлково), 17.07.2015, На селе всех посчитают</w:t>
      </w:r>
      <w:bookmarkEnd w:id="67"/>
    </w:p>
    <w:p w:rsidR="00267AA5" w:rsidRDefault="00267AA5" w:rsidP="001578F1">
      <w:pPr>
        <w:jc w:val="both"/>
      </w:pPr>
      <w:r>
        <w:t xml:space="preserve">Состоялось первое заседание межведомственной комиссии по проведению </w:t>
      </w:r>
      <w:r w:rsidRPr="00775C36">
        <w:rPr>
          <w:b/>
          <w:color w:val="000000"/>
        </w:rPr>
        <w:t xml:space="preserve">Всероссийской сельскохозяйственной переписи </w:t>
      </w:r>
      <w:r>
        <w:t>2016 года в Щелковском районе. Председателем комиссии назначен Андрей Казак, первый заместитель руководителя районной администрации.</w:t>
      </w:r>
    </w:p>
    <w:p w:rsidR="00267AA5" w:rsidRDefault="00267AA5" w:rsidP="001578F1">
      <w:pPr>
        <w:jc w:val="both"/>
      </w:pPr>
      <w:r>
        <w:t xml:space="preserve">Как рассказала начальник отдела государственной </w:t>
      </w:r>
      <w:r w:rsidRPr="00775C36">
        <w:rPr>
          <w:b/>
          <w:color w:val="000000"/>
        </w:rPr>
        <w:t>статистики</w:t>
      </w:r>
      <w:r>
        <w:t xml:space="preserve"> в Щелковском районе Наталья Ильченко, ее служба является ответственной за подготовку и проведение </w:t>
      </w:r>
      <w:r w:rsidRPr="00775C36">
        <w:rPr>
          <w:b/>
          <w:color w:val="000000"/>
        </w:rPr>
        <w:t>переписи</w:t>
      </w:r>
      <w:r>
        <w:t>. "Но без помощи административного аппарата муниципалитетов нам не обойтись, потому что есть часть вопросов, решение которых невозможно без местных властей", - подчеркнула Наталья Александровна.</w:t>
      </w:r>
    </w:p>
    <w:p w:rsidR="00267AA5" w:rsidRDefault="00267AA5" w:rsidP="001578F1">
      <w:pPr>
        <w:jc w:val="both"/>
      </w:pPr>
      <w:r>
        <w:t>Одной из основных задач созданной при районной администрации межведомственной комиссии является, в частности, содействие в получении Мособл</w:t>
      </w:r>
      <w:r w:rsidRPr="00775C36">
        <w:rPr>
          <w:b/>
          <w:color w:val="000000"/>
        </w:rPr>
        <w:t>статом</w:t>
      </w:r>
      <w:r>
        <w:t xml:space="preserve"> сведений об объектах сельскохозяйственной </w:t>
      </w:r>
      <w:r w:rsidRPr="00775C36">
        <w:rPr>
          <w:b/>
          <w:color w:val="000000"/>
        </w:rPr>
        <w:t>переписи</w:t>
      </w:r>
      <w:r>
        <w:t xml:space="preserve">. Поэтому на прошедшем заседании до представителей поселений была доведена информация об оперативной сдаче имеющихся данных, а также о необходимости на местах назначить ответственных по сбору сведений. Это надо сделать для того, чтобы отдел государственной </w:t>
      </w:r>
      <w:r w:rsidRPr="00775C36">
        <w:rPr>
          <w:b/>
          <w:color w:val="000000"/>
        </w:rPr>
        <w:t>статистики</w:t>
      </w:r>
      <w:r>
        <w:t xml:space="preserve"> в Щелковском районе смог определить точное число регистраторов, которые уже с 1 сентября текущего года начнут осматривать наличие объектов по поданным спискам. Регистраторы будут вносить коррективы, потому что, например, в том или ином хозяйстве или подворье, возможно, появилось новое строение или, наоборот, какое-то разрушено, и оно не учтено было в списке, уточнила Наталья Ильченко. Она также отметила: "На основании этого мы составим организационный план, после чего определим количество </w:t>
      </w:r>
      <w:r w:rsidRPr="00775C36">
        <w:rPr>
          <w:b/>
          <w:color w:val="000000"/>
        </w:rPr>
        <w:t>переписного</w:t>
      </w:r>
      <w:r>
        <w:t xml:space="preserve"> персонала в том или ином муниципальном образовании".</w:t>
      </w:r>
    </w:p>
    <w:p w:rsidR="00267AA5" w:rsidRDefault="00267AA5" w:rsidP="001578F1">
      <w:pPr>
        <w:jc w:val="both"/>
      </w:pPr>
      <w:r w:rsidRPr="00775C36">
        <w:rPr>
          <w:b/>
          <w:color w:val="000000"/>
        </w:rPr>
        <w:t xml:space="preserve">Всероссийская сельскохозяйственная перепись </w:t>
      </w:r>
      <w:r>
        <w:t xml:space="preserve">пройдет с 1 июля по 15 августа 2016 года, в последний раз она проводилась в 2006-м. Как и на Всероссийской </w:t>
      </w:r>
      <w:r w:rsidRPr="00775C36">
        <w:rPr>
          <w:b/>
          <w:color w:val="000000"/>
        </w:rPr>
        <w:t>переписи</w:t>
      </w:r>
      <w:r>
        <w:t xml:space="preserve"> населения, анкеты будут включать в себя различную информацию, но с учетом сельскохозяйственной направленности. Так, в опросный лист войдут пункты о жилой площади дворов, подсобных помещениях, земельных участках под сады и огороды, а также о животных и растительных культурах, выращиваемых на подворьях.</w:t>
      </w:r>
    </w:p>
    <w:p w:rsidR="00267AA5" w:rsidRDefault="00267AA5" w:rsidP="001578F1">
      <w:pPr>
        <w:jc w:val="both"/>
      </w:pPr>
      <w:r>
        <w:t xml:space="preserve">В соответствии с федеральным законодательством объектами </w:t>
      </w:r>
      <w:r w:rsidRPr="00775C36">
        <w:rPr>
          <w:b/>
          <w:color w:val="000000"/>
        </w:rPr>
        <w:t>переписи</w:t>
      </w:r>
      <w:r>
        <w:t xml:space="preserve"> определены юридические и физические лица, которые являются собственниками, пользователями, владельцами или арендаторами земельных участков, предназначенных или используемых для производства сельскохозяйственной продукции, либо имеют сельскохозяйственных животных. Например, </w:t>
      </w:r>
      <w:r w:rsidRPr="00775C36">
        <w:rPr>
          <w:b/>
          <w:color w:val="000000"/>
        </w:rPr>
        <w:t>переписчики</w:t>
      </w:r>
      <w:r>
        <w:t xml:space="preserve"> придут к владельцам 463 садоводческих, огороднических и дачных некоммерческих товариществ, расположенных на территориях Щелковского района, Фрязина и Лосино Петровского.</w:t>
      </w:r>
    </w:p>
    <w:p w:rsidR="00267AA5" w:rsidRDefault="00267AA5" w:rsidP="001578F1">
      <w:pPr>
        <w:jc w:val="both"/>
      </w:pPr>
      <w:hyperlink r:id="rId64" w:history="1">
        <w:r>
          <w:rPr>
            <w:rStyle w:val="Hyperlink"/>
          </w:rPr>
          <w:t>http://in-schelkovo.ru/multimedia/novosti/novosti/17-07-2015-11-30-00-na-sele-vsekh-poschitayut-/</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68" w:name="_Toc425152526"/>
      <w:r>
        <w:t>ТК ТВ-Пенза (tv-penza.ru) (Пенза), 17.07.2015, В России отмечают "День огурца"</w:t>
      </w:r>
      <w:bookmarkEnd w:id="68"/>
    </w:p>
    <w:p w:rsidR="00267AA5" w:rsidRDefault="00267AA5" w:rsidP="001578F1">
      <w:pPr>
        <w:jc w:val="both"/>
      </w:pPr>
      <w:r>
        <w:t xml:space="preserve">По данным </w:t>
      </w:r>
      <w:r w:rsidRPr="00775C36">
        <w:rPr>
          <w:b/>
          <w:color w:val="000000"/>
        </w:rPr>
        <w:t>Росстата</w:t>
      </w:r>
      <w:r>
        <w:t xml:space="preserve"> большая часть огурцов в России выращивается в хозяйствах населения. Поистине народный овощ - огурец имеет свой праздник. День огурца отмечают во многих городах страны в середине июля.</w:t>
      </w:r>
    </w:p>
    <w:p w:rsidR="00267AA5" w:rsidRDefault="00267AA5" w:rsidP="001578F1">
      <w:pPr>
        <w:jc w:val="both"/>
      </w:pPr>
      <w:r>
        <w:t>Самый известный День огурца проходит в Суздале, в этом году его отпразднуют уже пятнадцатый раз. Народными гуляниями и сладким хрустом чествуют огурец и в Истобинске Кировской области, и в подмосковных Луховицах, в станице Багаевская Ростовской области, и в деревне Демидово на Смоленщине.</w:t>
      </w:r>
    </w:p>
    <w:p w:rsidR="00267AA5" w:rsidRDefault="00267AA5" w:rsidP="001578F1">
      <w:pPr>
        <w:jc w:val="both"/>
      </w:pPr>
      <w:r>
        <w:t>На территории Российской Федерации в 2014 году посевная площадь огурцов открытого грунта составила 70,5 тыс. га, при этом в хозяйствах населения - 63,0 тыс. га (89,4% от площади посевов в хозяйствах всех категорий), в крестьянских (фермерских) хозяйствах и у индивидуальных предпринимателей - 5,8 тыс. га (8,3%), в сельскохозяйственных организациях - 1,7 тыс. га (2,4%).</w:t>
      </w:r>
    </w:p>
    <w:p w:rsidR="00267AA5" w:rsidRDefault="00267AA5" w:rsidP="001578F1">
      <w:pPr>
        <w:jc w:val="both"/>
      </w:pPr>
      <w:r>
        <w:t>При этом в сельскохозяйственных организациях преобладает выращивание огурцов закрытого грунта. В 2014 г. доля огурцов в общем объеме производства овощей закрытого грунта сельхозорганизациями составила более 65%.</w:t>
      </w:r>
    </w:p>
    <w:p w:rsidR="00267AA5" w:rsidRDefault="00267AA5" w:rsidP="001578F1">
      <w:pPr>
        <w:jc w:val="both"/>
      </w:pPr>
      <w:r>
        <w:t>Валовый сбор огурцов (открытого и закрытого грунта) в 2014 году в хозяйствах всех категорий составил 1820 тыс. тонн, в том числе: 1174 тыс. тонн - в хозяйствах населения, 501 тыс. тонн - в сельскохозяйственных организациях, 144 тыс. тонн - в крестьянских (фермерских) хозяйствах.</w:t>
      </w:r>
    </w:p>
    <w:p w:rsidR="00267AA5" w:rsidRDefault="00267AA5" w:rsidP="001578F1">
      <w:pPr>
        <w:jc w:val="both"/>
      </w:pPr>
      <w:r>
        <w:t xml:space="preserve">Лидерами по валовому сбору огурцов (открытого и закрытого грунта) стали Кабардино-Балкарская Республика (94,6 тыс. тонн) и Краснодарский край (90,2 тыс. тонн). Высокие показатели продемонстрировали также следующие регионы: Волгоградская область (77,3 тыс. тонн), Республики Башкортостан (71,9 тыс. тонн), Татарстан (70,8 тыс. тонн), Дагестан (65,9 тыс. тонн), Ростовская область (64,2 тыс. тонн) и Саратовская область (62,8 тыс. тонн). </w:t>
      </w:r>
    </w:p>
    <w:p w:rsidR="00267AA5" w:rsidRDefault="00267AA5" w:rsidP="001578F1">
      <w:pPr>
        <w:jc w:val="both"/>
      </w:pPr>
      <w:r>
        <w:t xml:space="preserve">Основой для проведения выборочного обследования личных подсобных хозяйств и расчета данных по хозяйствам населения о производстве продукции сельского хозяйства, в том числе огурцов, являются итоги сельскохозяйственных </w:t>
      </w:r>
      <w:r w:rsidRPr="00775C36">
        <w:rPr>
          <w:b/>
          <w:color w:val="000000"/>
        </w:rPr>
        <w:t>переписей</w:t>
      </w:r>
      <w:r>
        <w:t xml:space="preserve">. </w:t>
      </w:r>
    </w:p>
    <w:p w:rsidR="00267AA5" w:rsidRDefault="00267AA5" w:rsidP="001578F1">
      <w:pPr>
        <w:jc w:val="both"/>
      </w:pPr>
      <w:r>
        <w:t xml:space="preserve">Ближайшая </w:t>
      </w:r>
      <w:r w:rsidRPr="00775C36">
        <w:rPr>
          <w:b/>
          <w:color w:val="000000"/>
        </w:rPr>
        <w:t xml:space="preserve">Всероссийская сельскохозяйственная перепись </w:t>
      </w:r>
      <w:r>
        <w:t xml:space="preserve">будет проводиться с 1 июля по 15 августа 2016 года, а на отдаленных и труднодоступных территориях - с 15 сентября по 15 ноября. </w:t>
      </w:r>
    </w:p>
    <w:p w:rsidR="00267AA5" w:rsidRDefault="00267AA5" w:rsidP="001578F1">
      <w:pPr>
        <w:jc w:val="both"/>
      </w:pPr>
      <w:r>
        <w:t xml:space="preserve">Новость: Пресс-центр </w:t>
      </w:r>
      <w:r w:rsidRPr="00775C36">
        <w:rPr>
          <w:b/>
          <w:color w:val="000000"/>
        </w:rPr>
        <w:t xml:space="preserve">Всероссийской сельскохозяйственной переписи </w:t>
      </w:r>
      <w:r>
        <w:t>2016 года</w:t>
      </w:r>
    </w:p>
    <w:p w:rsidR="00267AA5" w:rsidRDefault="00267AA5" w:rsidP="001578F1">
      <w:pPr>
        <w:jc w:val="both"/>
      </w:pPr>
      <w:hyperlink r:id="rId65" w:history="1">
        <w:r>
          <w:rPr>
            <w:rStyle w:val="Hyperlink"/>
          </w:rPr>
          <w:t>http://tv-penza.ru/read_news.php?kod=11998</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69" w:name="_Toc425152527"/>
      <w:r>
        <w:t>Официальный сайт администрации Волчанского городского округа (admvolchansk.ru) (Волчанск), 17.07.2015, НОВОСТНАЯ ЛЕНТА 27 июня - 10 июля 2015 г.</w:t>
      </w:r>
      <w:bookmarkEnd w:id="69"/>
    </w:p>
    <w:p w:rsidR="00267AA5" w:rsidRDefault="00267AA5" w:rsidP="001578F1">
      <w:pPr>
        <w:jc w:val="both"/>
      </w:pPr>
      <w:r>
        <w:t>В последнюю субботу июня из оборонно - спортивного лагеря "Витязь" (г. Новая Ляля) домой вернулось 5 волчанских ребят. Каждый день в лагере проходили интересные мероприятия и соревнования. В гости приезжали ребята из Северной Осетии г.Беслана. Проводили мастер - класс по гиревому спорту и соревновались по тактике с командой ребят ветераны из "Боевого братства" г. Серова. С прекрасным концертом в "Витязь" приезжал талантливый народный музыкант, директор культурного центра "Солдаты России" Евгений Бунтов. Финальное соревнование "Тропа разведчика" было сложным, заставило проявить все навыки, полученные за смену, всю силу воли и выносливость.</w:t>
      </w:r>
    </w:p>
    <w:p w:rsidR="00267AA5" w:rsidRDefault="00267AA5" w:rsidP="001578F1">
      <w:pPr>
        <w:jc w:val="both"/>
      </w:pPr>
      <w:r>
        <w:t xml:space="preserve">В этот же день подводились итоги проекта "День молодежного самоуправления в администрации Волчанского городского округа", на котором Дублеры - старшеклассники школы № 23, их учителя и родители встречались с Кураторами - работниками администрации города. Каждый участник встречи высказал мнение о том, что такой проект востребован и нужен не только детям, которые немало узнали о работе местного органа власти, но и самой администрации, поскольку узнаются пожелания молодых жителей. </w:t>
      </w:r>
    </w:p>
    <w:p w:rsidR="00267AA5" w:rsidRDefault="00267AA5" w:rsidP="001578F1">
      <w:pPr>
        <w:jc w:val="both"/>
      </w:pPr>
      <w:r>
        <w:t>27 июня на площади южной части города прошел День Молодежи! Празднование началось с концерта "Твой день молодежи". Зрелищным моментом послужило впервые организованное шоу парикмахеров. Затем эстафету праздника подхватили спортивное соревнование "Здоровая молодость!", скутер-шоу, забег на шпильках "Летящей Походкой", автобатл, молодежный импровиз, включивший в себя флешмоб "Обнимашки", акцию "Яркое небо" и дискотеку.</w:t>
      </w:r>
    </w:p>
    <w:p w:rsidR="00267AA5" w:rsidRDefault="00267AA5" w:rsidP="001578F1">
      <w:pPr>
        <w:jc w:val="both"/>
      </w:pPr>
      <w:r>
        <w:t xml:space="preserve">02 июля городской Совет ветеранов провел заседание по ряду вопросов, докладчиками по которым являлись сотрудники администрации города. Председателей первичных ветеранских организаций интересовали вопросы подписной кампании на областные и муниципальные газеты, изменений по предоставлению компенсаций за жилищно - коммунальные услуги, действия карточек "Дети войны" в магазинах и предприятиях бытового обслуживания города, реформы местного самоуправления, работы административной комиссии. </w:t>
      </w:r>
    </w:p>
    <w:p w:rsidR="00267AA5" w:rsidRDefault="00267AA5" w:rsidP="001578F1">
      <w:pPr>
        <w:jc w:val="both"/>
      </w:pPr>
      <w:r>
        <w:t xml:space="preserve">03 июля городская комиссия по подготовке к проведению </w:t>
      </w:r>
      <w:r w:rsidRPr="00775C36">
        <w:rPr>
          <w:b/>
          <w:color w:val="000000"/>
        </w:rPr>
        <w:t xml:space="preserve">Всероссийской сельскохозяйственной переписи </w:t>
      </w:r>
      <w:r>
        <w:t xml:space="preserve">2016 года определялась с планом организационно - технических мероприятий. </w:t>
      </w:r>
      <w:r w:rsidRPr="00775C36">
        <w:rPr>
          <w:b/>
          <w:color w:val="000000"/>
        </w:rPr>
        <w:t>Перепись</w:t>
      </w:r>
      <w:r>
        <w:t xml:space="preserve"> будет осуществляться с 01 июля по 15 августа 2016 года, но уже в сентябре 2015 года регистраторы будут подготавливать подробные списки садоводнических товариществ, садов - огородов и огородов, личных подсобных хозяйств.</w:t>
      </w:r>
    </w:p>
    <w:p w:rsidR="00267AA5" w:rsidRDefault="00267AA5" w:rsidP="001578F1">
      <w:pPr>
        <w:jc w:val="both"/>
      </w:pPr>
      <w:r>
        <w:t xml:space="preserve">В пятницу на Наблюдательном Совете муниципального автономного учреждения культуры "Культурно - досуговый центр" (КДЦ) были приняты решения по положительному заключению плана финансово - хозяйственной деятельности учреждения и утверждения положения о закупках товаров, работ и услуг КДЦ. </w:t>
      </w:r>
    </w:p>
    <w:p w:rsidR="00267AA5" w:rsidRDefault="00267AA5" w:rsidP="001578F1">
      <w:pPr>
        <w:jc w:val="both"/>
      </w:pPr>
      <w:r>
        <w:t>В течение недели продолжают работать ребята из трудового отряда. В южной части города очищают бордюры от травяной заросли сквера, по улицам Кольцевая, Уральского Комсомола. В северной части города очищают бордюры по улице Пионерская. В поселке Вьюжный убирают территорию вокруг сельского клуба.</w:t>
      </w:r>
    </w:p>
    <w:p w:rsidR="00267AA5" w:rsidRDefault="00267AA5" w:rsidP="001578F1">
      <w:pPr>
        <w:jc w:val="both"/>
      </w:pPr>
      <w:r>
        <w:t>В понедельник, 06 июля, на расширенном аппаратном совещании глава Волчанского городского округа А.В. Вервейн ставил очередные задачи перед руководителями жилищно - коммунальной сферы - осуществление скашивания травы на территории города, подготовка к благоустройству жилого квартала ул. Волчанская, 41 - 43 и другие.</w:t>
      </w:r>
    </w:p>
    <w:p w:rsidR="00267AA5" w:rsidRDefault="00267AA5" w:rsidP="001578F1">
      <w:pPr>
        <w:jc w:val="both"/>
      </w:pPr>
      <w:r>
        <w:t xml:space="preserve">В этот же день городской организационный комитет решал вопросы по подготовке мероприятий в нашем городе на ближайшее время. Так, с 29 июля по 02 августа на территории Волчанска будет проведено Первенство Уральского Федерального округа по боксу среди молодежи. 21 августа состоится торжественно - праздничное мероприятие, посвященное Дню пенсионера Свердловской области. С 26 по 29 августа жители города могут принять участие в мероприятиях, посвященных Дню города. А 5 сентября, в День Народов Среднего Урала, пройдет Форум национальностей. </w:t>
      </w:r>
    </w:p>
    <w:p w:rsidR="00267AA5" w:rsidRDefault="00267AA5" w:rsidP="001578F1">
      <w:pPr>
        <w:jc w:val="both"/>
      </w:pPr>
      <w:r>
        <w:t xml:space="preserve">07 июля Совет по делам инвалидов, обсуждая вопросы доступности среды для маломобильных граждан, отметил необходимость качественного проведения паспортизации социальных объектов и разработки планов, содержащих мероприятия по установке элементов доступности среды с финансовым подтверждением этих мероприятий. </w:t>
      </w:r>
    </w:p>
    <w:p w:rsidR="00267AA5" w:rsidRDefault="00267AA5" w:rsidP="001578F1">
      <w:pPr>
        <w:jc w:val="both"/>
      </w:pPr>
      <w:r>
        <w:t xml:space="preserve">08 июля перед участниками городской рабочей группы по построению аппаратно - программного комплекса "Безопасный город" поставлены задачи, необходимые для выполнения распоряжения Правительства Российской Федерации от 3 декабря 2014 г. № 2446-р, в котором указано, что АПК "Безопасный город" должен быть разработан, построен и развиваться на территории каждого города. АПК "Безопасный город" включает многие автоматизированные сегменты (локальные системы оповещения, уличное видеонаблюдение, мониторинг паводка, экстренная связь "гражданин - полиция", системы глонасс, фото - и видеофиксации нарушений правил дорожного движения) и концентрируется в единой дежурной диспетчерской службе (ЕДДС). </w:t>
      </w:r>
    </w:p>
    <w:p w:rsidR="00267AA5" w:rsidRDefault="00267AA5" w:rsidP="001578F1">
      <w:pPr>
        <w:jc w:val="both"/>
      </w:pPr>
      <w:r>
        <w:t xml:space="preserve">В середине рабочей недели сотрудники отдела образования посещали образовательные учреждения с целью изучения хода подготовки школ и детских садов к новому учебному году. </w:t>
      </w:r>
    </w:p>
    <w:p w:rsidR="00267AA5" w:rsidRDefault="00267AA5" w:rsidP="001578F1">
      <w:pPr>
        <w:jc w:val="both"/>
      </w:pPr>
      <w:r>
        <w:t>В рабочий четверг на межведомственной комиссии рассматривались вопросы по социальной реабилитации лиц, отбывших уголовное наказание. В свете объявленной амнистии в связи с 70-летием Победы в Великой Отечественной войне, данные вопросы являются актуальными. По предварительным оценкам, за полгода, пока будет действовать амнистия, из колоний и тюрем выйдут до 60 тысяч осужденных к лишению свободы. Приговор не отменят в отношении тех, кто совершил тяжкие преступления. Также будет отменено наказание в отношении 200 тысяч человек, которые были осуждены условно.</w:t>
      </w:r>
    </w:p>
    <w:p w:rsidR="00267AA5" w:rsidRDefault="00267AA5" w:rsidP="001578F1">
      <w:pPr>
        <w:jc w:val="both"/>
      </w:pPr>
      <w:r>
        <w:t>09 июля состоялось первое заседание Ассоциации общественных организаций города, в которую вошли Городской Совет ветеранов (председатель Отраднов Ким Филаретович), Общество инвалидов "Надежда" (председатель Вологдина Лариса Николаевна), Общество слепых (председатель Есаулкова Людмила Семеновна), немецкое общество "Возрождение" (председатель Рейбандт Эрна Александровна), татаро - башкирское общество (председатель Сафин Накип Мустафович), общественное движение "Дети войны" (председатель Микуров Виктор Дмитриевич). Возглавлять Ассоциацию общественных организаций города, координировать деятельность обществ, методически и организационно помогать им будет Шмаков Александр Васильевич. Ассоциация рассмотрела вопросы участия взаимодействия с местными органами власти, реализации мероприятий по муниципальной программе поддержки отдельных категорий граждан, юридической регистрации Ассоциации.</w:t>
      </w:r>
    </w:p>
    <w:p w:rsidR="00267AA5" w:rsidRDefault="00267AA5" w:rsidP="001578F1">
      <w:pPr>
        <w:jc w:val="both"/>
      </w:pPr>
      <w:hyperlink r:id="rId66" w:history="1">
        <w:r>
          <w:rPr>
            <w:rStyle w:val="Hyperlink"/>
          </w:rPr>
          <w:t>http://www.admvolchansk.ru/news/item/3620-novostnaya-lenta-27-iyunya-10-iyulya-2015-g</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70" w:name="_Toc425152528"/>
      <w:r>
        <w:t>ИА 1-LINE (1line.info) (Красноярск), 17.07.2015, В горадминистрации началась подготовка к сельскохозяйственной переписи</w:t>
      </w:r>
      <w:bookmarkEnd w:id="70"/>
    </w:p>
    <w:p w:rsidR="00267AA5" w:rsidRDefault="00267AA5" w:rsidP="001578F1">
      <w:pPr>
        <w:jc w:val="both"/>
      </w:pPr>
      <w:r>
        <w:t xml:space="preserve">В администрации города состоялось первое заседание комиссии по подготовке и проведению </w:t>
      </w:r>
      <w:r w:rsidRPr="00775C36">
        <w:rPr>
          <w:b/>
          <w:color w:val="000000"/>
        </w:rPr>
        <w:t xml:space="preserve">Всероссийской сельскохозяйственной переписи </w:t>
      </w:r>
      <w:r>
        <w:t>2016 года на территории города Красноярска.</w:t>
      </w:r>
    </w:p>
    <w:p w:rsidR="00267AA5" w:rsidRDefault="00267AA5" w:rsidP="001578F1">
      <w:pPr>
        <w:jc w:val="both"/>
      </w:pPr>
      <w:r w:rsidRPr="00775C36">
        <w:rPr>
          <w:b/>
          <w:color w:val="000000"/>
        </w:rPr>
        <w:t xml:space="preserve">Всероссийская сельскохозяйственная перепись </w:t>
      </w:r>
      <w:r>
        <w:t>пройдет в Красноярске с 1 июля по 15 августа 2016 года.</w:t>
      </w:r>
    </w:p>
    <w:p w:rsidR="00267AA5" w:rsidRDefault="00267AA5" w:rsidP="001578F1">
      <w:pPr>
        <w:jc w:val="both"/>
      </w:pPr>
      <w:r>
        <w:t xml:space="preserve">Данные </w:t>
      </w:r>
      <w:r w:rsidRPr="00775C36">
        <w:rPr>
          <w:b/>
          <w:color w:val="000000"/>
        </w:rPr>
        <w:t xml:space="preserve">Всероссийской сельскохозяйственной переписи </w:t>
      </w:r>
      <w:r>
        <w:t>2016 года необходимы для разработки и осуществления мер, которые должны сделать сельское хозяйство конкурентоспособным, продовольственную безопасность страны - надежно обеспеченной.</w:t>
      </w:r>
    </w:p>
    <w:p w:rsidR="00267AA5" w:rsidRDefault="00267AA5" w:rsidP="001578F1">
      <w:pPr>
        <w:jc w:val="both"/>
      </w:pPr>
      <w:r>
        <w:t xml:space="preserve">Сергей Сетов, заместитель главы города - руководитель департамента социально-экономического развития комментирует: </w:t>
      </w:r>
    </w:p>
    <w:p w:rsidR="00267AA5" w:rsidRDefault="00267AA5" w:rsidP="001578F1">
      <w:pPr>
        <w:jc w:val="both"/>
      </w:pPr>
      <w:r>
        <w:t xml:space="preserve">"Администрация города приступила к организации межведомственной деятельности по подготовке </w:t>
      </w:r>
      <w:r w:rsidRPr="00775C36">
        <w:rPr>
          <w:b/>
          <w:color w:val="000000"/>
        </w:rPr>
        <w:t xml:space="preserve">Всероссийской сельскохозяйственной переписи </w:t>
      </w:r>
      <w:r>
        <w:t xml:space="preserve">на территории Красноярска. На заседании комиссии был утвержден план мероприятий по подготовке и проведению Всероссийской </w:t>
      </w:r>
      <w:r w:rsidRPr="00775C36">
        <w:rPr>
          <w:b/>
          <w:color w:val="000000"/>
        </w:rPr>
        <w:t>переписи</w:t>
      </w:r>
      <w:r>
        <w:t xml:space="preserve"> на 2015-2016 годы и план проведения заседаний комиссий, распределены обязанности среди руководителей органов администрации города, членов комиссии по подготовке и проведению </w:t>
      </w:r>
      <w:r w:rsidRPr="00775C36">
        <w:rPr>
          <w:b/>
          <w:color w:val="000000"/>
        </w:rPr>
        <w:t>переписи</w:t>
      </w:r>
      <w:r>
        <w:t xml:space="preserve">". </w:t>
      </w:r>
    </w:p>
    <w:p w:rsidR="00267AA5" w:rsidRDefault="00267AA5" w:rsidP="001578F1">
      <w:pPr>
        <w:jc w:val="both"/>
      </w:pPr>
      <w:r>
        <w:t xml:space="preserve">В октябре состоится заседание очередной комиссии, на котором будут рассмотрены итоги работы районных администраций по составлению списков объектов </w:t>
      </w:r>
      <w:r w:rsidRPr="00775C36">
        <w:rPr>
          <w:b/>
          <w:color w:val="000000"/>
        </w:rPr>
        <w:t>переписи</w:t>
      </w:r>
      <w:r>
        <w:t>, к которым относятся сельскохозяйственные организации (организации, не относящиеся к субъектам малого предпринимательства, и малые предприятия); крестьянские (фермерские) хозяйства и индивидуальные предприниматели; личные подсобные и другие индивидуальные хозяйства граждан; садоводческие, огороднические и дачные некоммерческие объединения граждан. Кроме того будет рассмотрен организационный план мероприятий по подбору помещений, их охране, организации работы с общественностью и другие важные вопросы.</w:t>
      </w:r>
    </w:p>
    <w:p w:rsidR="00267AA5" w:rsidRDefault="00267AA5" w:rsidP="001578F1">
      <w:pPr>
        <w:jc w:val="both"/>
      </w:pPr>
      <w:r>
        <w:t xml:space="preserve">Основным обсуждаемым вопросом в декабре станет план информационно-разъяснительной работы с целью информирования красноярцев о целях и задачах </w:t>
      </w:r>
      <w:r w:rsidRPr="00775C36">
        <w:rPr>
          <w:b/>
          <w:color w:val="000000"/>
        </w:rPr>
        <w:t xml:space="preserve">Всероссийской сельскохозяйственной переписи </w:t>
      </w:r>
      <w:r>
        <w:t>2016 года и включенности жителей в этот важный процесс.</w:t>
      </w:r>
    </w:p>
    <w:p w:rsidR="00267AA5" w:rsidRDefault="00267AA5" w:rsidP="001578F1">
      <w:pPr>
        <w:jc w:val="both"/>
      </w:pPr>
      <w:hyperlink r:id="rId67" w:history="1">
        <w:r>
          <w:rPr>
            <w:rStyle w:val="Hyperlink"/>
          </w:rPr>
          <w:t>http://1line.info/ecomonic/item/46781-perepis</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71" w:name="_Toc425152529"/>
      <w:r>
        <w:t>Gorodskoyportal.ru/krasnoyarsk (Красноярск), 17.07.2015, В горадминистрации началась подготовка к сельскохозяйственной переписи</w:t>
      </w:r>
      <w:bookmarkEnd w:id="71"/>
    </w:p>
    <w:p w:rsidR="00267AA5" w:rsidRDefault="00267AA5" w:rsidP="001578F1">
      <w:pPr>
        <w:jc w:val="both"/>
      </w:pPr>
      <w:r>
        <w:t xml:space="preserve">В администрации города состоялось первое заседание комиссии по подготовке и проведению </w:t>
      </w:r>
      <w:r w:rsidRPr="00775C36">
        <w:rPr>
          <w:b/>
          <w:color w:val="000000"/>
        </w:rPr>
        <w:t xml:space="preserve">Всероссийской сельскохозяйственной переписи </w:t>
      </w:r>
      <w:r>
        <w:t>2016 года на территории города Красноярска.</w:t>
      </w:r>
    </w:p>
    <w:p w:rsidR="00267AA5" w:rsidRDefault="00267AA5" w:rsidP="001578F1">
      <w:pPr>
        <w:jc w:val="both"/>
      </w:pPr>
      <w:r w:rsidRPr="00775C36">
        <w:rPr>
          <w:b/>
          <w:color w:val="000000"/>
        </w:rPr>
        <w:t xml:space="preserve">Всероссийская сельскохозяйственная перепись </w:t>
      </w:r>
      <w:r>
        <w:t>пройдет в Красноярске с 1 июля по 15 августа 2016 года.</w:t>
      </w:r>
    </w:p>
    <w:p w:rsidR="00267AA5" w:rsidRDefault="00267AA5" w:rsidP="001578F1">
      <w:pPr>
        <w:jc w:val="both"/>
      </w:pPr>
      <w:r>
        <w:t xml:space="preserve">Данные </w:t>
      </w:r>
      <w:r w:rsidRPr="00775C36">
        <w:rPr>
          <w:b/>
          <w:color w:val="000000"/>
        </w:rPr>
        <w:t xml:space="preserve">Всероссийской сельскохозяйственной переписи </w:t>
      </w:r>
      <w:r>
        <w:t>2016 года необходимы для разработки и осуществления мер, которые должны сделать сельское хозяйство конкурентоспособным, продовольственную безопасность страны - надежно обеспеченной.</w:t>
      </w:r>
    </w:p>
    <w:p w:rsidR="00267AA5" w:rsidRDefault="00267AA5" w:rsidP="001578F1">
      <w:pPr>
        <w:jc w:val="both"/>
      </w:pPr>
      <w:r>
        <w:t xml:space="preserve">Сергей Сетов, заместитель главы города - руководитель департамента социально-экономического развития комментирует: </w:t>
      </w:r>
    </w:p>
    <w:p w:rsidR="00267AA5" w:rsidRDefault="00267AA5" w:rsidP="001578F1">
      <w:pPr>
        <w:jc w:val="both"/>
      </w:pPr>
      <w:r>
        <w:t xml:space="preserve">"Администрация города приступила к организации межведомственной деятельности по подготовке </w:t>
      </w:r>
      <w:r w:rsidRPr="00775C36">
        <w:rPr>
          <w:b/>
          <w:color w:val="000000"/>
        </w:rPr>
        <w:t xml:space="preserve">Всероссийской сельскохозяйственной переписи </w:t>
      </w:r>
      <w:r>
        <w:t xml:space="preserve">на территории Красноярска. На заседании комиссии был утвержден план мероприятий по подготовке и проведению Всероссийской </w:t>
      </w:r>
      <w:r w:rsidRPr="00775C36">
        <w:rPr>
          <w:b/>
          <w:color w:val="000000"/>
        </w:rPr>
        <w:t>переписи</w:t>
      </w:r>
      <w:r>
        <w:t xml:space="preserve"> на 2015-2016 годы и план проведения заседаний комиссий, распределены обязанности среди руководителей органов администрации города, членов комиссии по подготовке и проведению </w:t>
      </w:r>
      <w:r w:rsidRPr="00775C36">
        <w:rPr>
          <w:b/>
          <w:color w:val="000000"/>
        </w:rPr>
        <w:t>переписи</w:t>
      </w:r>
      <w:r>
        <w:t xml:space="preserve">". </w:t>
      </w:r>
    </w:p>
    <w:p w:rsidR="00267AA5" w:rsidRDefault="00267AA5" w:rsidP="001578F1">
      <w:pPr>
        <w:jc w:val="both"/>
      </w:pPr>
      <w:r>
        <w:t xml:space="preserve">В октябре состоится заседание очередной комиссии, на котором будут рассмотрены итоги работы районных администраций по составлению списков объектов </w:t>
      </w:r>
      <w:r w:rsidRPr="00775C36">
        <w:rPr>
          <w:b/>
          <w:color w:val="000000"/>
        </w:rPr>
        <w:t>переписи</w:t>
      </w:r>
      <w:r>
        <w:t>, к которым относятся сельскохозяйственные организации (организации, не относящиеся к субъектам малого предпринимательства, и малые предприятия); крестьянские (фермерские) хозяйства и индивидуальные предприниматели; личные подсобные и другие индивидуальные хозяйства граждан; садоводческие, огороднические и дачные некоммерческие объединения граждан. Кроме того будет рассмотрен организационный план мероприятий по подбору помещений, их охране, организации работы с общественностью и другие важные вопросы.</w:t>
      </w:r>
    </w:p>
    <w:p w:rsidR="00267AA5" w:rsidRDefault="00267AA5" w:rsidP="001578F1">
      <w:pPr>
        <w:jc w:val="both"/>
      </w:pPr>
      <w:r>
        <w:t xml:space="preserve">Основным обсуждаемым вопросом в декабре станет план информационно-разъяснительной работы с целью информирования красноярцев о целях и задачах </w:t>
      </w:r>
      <w:r w:rsidRPr="00775C36">
        <w:rPr>
          <w:b/>
          <w:color w:val="000000"/>
        </w:rPr>
        <w:t xml:space="preserve">Всероссийской сельскохозяйственной переписи </w:t>
      </w:r>
      <w:r>
        <w:t>2016 года и включенности жителей в этот важный процесс.</w:t>
      </w:r>
    </w:p>
    <w:p w:rsidR="00267AA5" w:rsidRDefault="00267AA5" w:rsidP="001578F1">
      <w:pPr>
        <w:jc w:val="both"/>
      </w:pPr>
      <w:hyperlink r:id="rId68" w:history="1">
        <w:r>
          <w:rPr>
            <w:rStyle w:val="Hyperlink"/>
          </w:rPr>
          <w:t>http://gorodskoyportal.ru/krasnoyarsk/news/biz/16348543/</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72" w:name="_Toc425152530"/>
      <w:r>
        <w:t>Вечерний Барнаул (info-vb.ru) (Барнаул), 17.07.2015, Почти 400 га полей в Алтайском крае занято посевами овса</w:t>
      </w:r>
      <w:bookmarkEnd w:id="72"/>
    </w:p>
    <w:p w:rsidR="00267AA5" w:rsidRDefault="00267AA5" w:rsidP="001578F1">
      <w:pPr>
        <w:jc w:val="both"/>
      </w:pPr>
      <w:r>
        <w:t>По данным Алтайкрай</w:t>
      </w:r>
      <w:r w:rsidRPr="00775C36">
        <w:rPr>
          <w:b/>
          <w:color w:val="000000"/>
        </w:rPr>
        <w:t>стата</w:t>
      </w:r>
      <w:r>
        <w:t xml:space="preserve">, в 2014 году из всех выращиваемых в Алтайском крае яровых зерновых культур, по объему посевных площадей овес входит в тройку лидеров, наряду с пшеницей и гречихой. Причем, в последние годы наметилась тенденция к увеличению посевных площадей: если в 1999 году овсом были заняты лишь менее 348 тысяч гектаров, то, к примеру, в 2014 году его посевные площади увеличились более чем до 450 тысяч гектаров. Соответственно, год от года растет и валовой сбор этой культуры: от почти 2866 тысяч центнеров в 1999 году, до более 5594 тысяч центнеров в 2014 году. </w:t>
      </w:r>
    </w:p>
    <w:p w:rsidR="00267AA5" w:rsidRDefault="00267AA5" w:rsidP="001578F1">
      <w:pPr>
        <w:jc w:val="both"/>
      </w:pPr>
      <w:r>
        <w:t xml:space="preserve">В 2015 году посевы овса на Алтае чуть сократились более чем до373 тысяч гектаров. Каковы окажутся планы алтайских сельхозпроизводителей на следующий год, покажет </w:t>
      </w:r>
      <w:r w:rsidRPr="00775C36">
        <w:rPr>
          <w:b/>
          <w:color w:val="000000"/>
        </w:rPr>
        <w:t>Всероссийская сельскохозяйственная перепись</w:t>
      </w:r>
      <w:r>
        <w:t>, которая пройдет на Алтае в период с 1 июля по 15 августа 2016 года.</w:t>
      </w:r>
    </w:p>
    <w:p w:rsidR="00267AA5" w:rsidRDefault="00267AA5" w:rsidP="001578F1">
      <w:pPr>
        <w:jc w:val="both"/>
      </w:pPr>
      <w:r>
        <w:t>Сегодня эта культура пользуется повышенным спросом у любителей диетического питания. Овсяные хлопья включены во многие программы похудения, а знаменитая каша "Геркулес" находится в постоянном меню каждого, кто заботится о собственном здоровье. Причем, продукты из выращенного на Алтае овса, пользуются спросом не только у жителей Алтайского края, но и далеко за пределами нашего региона.</w:t>
      </w:r>
    </w:p>
    <w:p w:rsidR="00267AA5" w:rsidRDefault="00267AA5" w:rsidP="001578F1">
      <w:pPr>
        <w:jc w:val="both"/>
      </w:pPr>
      <w:r>
        <w:t>К</w:t>
      </w:r>
      <w:r w:rsidRPr="00775C36">
        <w:rPr>
          <w:b/>
          <w:color w:val="000000"/>
        </w:rPr>
        <w:t>стати</w:t>
      </w:r>
      <w:r>
        <w:t xml:space="preserve">, 17 июля по народному календарю - это день Андрея Наливы. В этот день наши предки чтили овес. Праздник назван в честь знаменитого иконописца Андрея Рублева, которого прозвали Наливой в связи с тем, что к его дню "наливаются" силой озимые культуры. </w:t>
      </w:r>
    </w:p>
    <w:p w:rsidR="00267AA5" w:rsidRDefault="00267AA5" w:rsidP="001578F1">
      <w:pPr>
        <w:jc w:val="both"/>
      </w:pPr>
      <w:r>
        <w:t>Почти 400 га полей в Алтайском крае занято посевами овса</w:t>
      </w:r>
    </w:p>
    <w:p w:rsidR="00267AA5" w:rsidRDefault="00267AA5" w:rsidP="001578F1">
      <w:pPr>
        <w:jc w:val="both"/>
      </w:pPr>
      <w:hyperlink r:id="rId69" w:history="1">
        <w:r>
          <w:rPr>
            <w:rStyle w:val="Hyperlink"/>
          </w:rPr>
          <w:t>http://info-vb.ru/news/2015/07/17/pochti-400-ga-polei-v-altaiskom-krae-zanyato-posevami-ovsa</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73" w:name="_Toc425152531"/>
      <w:r>
        <w:t>Advis.ru (Санкт-Петербург), 17.07.2015, Глава Росстата отметил высокий уровень подготовки Тувы к Всероссийской сельхозпереписи 2016 года.</w:t>
      </w:r>
      <w:bookmarkEnd w:id="73"/>
    </w:p>
    <w:p w:rsidR="00267AA5" w:rsidRDefault="00267AA5" w:rsidP="001578F1">
      <w:pPr>
        <w:jc w:val="both"/>
      </w:pPr>
      <w:r>
        <w:t xml:space="preserve">В Правительстве республики под руководством вице-премьера Анатолия Дамба-Хууракав режиме видеоконференц-связи с муниципальными образованиями состоялось заседание республиканской комиссии по подготовке и проведению </w:t>
      </w:r>
      <w:r w:rsidRPr="00775C36">
        <w:rPr>
          <w:b/>
          <w:color w:val="000000"/>
        </w:rPr>
        <w:t xml:space="preserve">Всероссийской сельскохозяйственной переписи </w:t>
      </w:r>
      <w:r>
        <w:t xml:space="preserve">2016 года. В работе совещания приняли участие руководитель </w:t>
      </w:r>
      <w:r w:rsidRPr="00775C36">
        <w:rPr>
          <w:b/>
          <w:color w:val="000000"/>
        </w:rPr>
        <w:t xml:space="preserve">Федеральной службы государственной статистики </w:t>
      </w:r>
      <w:r>
        <w:t xml:space="preserve">Александр Суринов, начальники подразделений </w:t>
      </w:r>
      <w:r w:rsidRPr="00775C36">
        <w:rPr>
          <w:b/>
          <w:color w:val="000000"/>
        </w:rPr>
        <w:t>Росстата</w:t>
      </w:r>
      <w:r>
        <w:t xml:space="preserve">, руководители министерств и ведомств республики. </w:t>
      </w:r>
    </w:p>
    <w:p w:rsidR="00267AA5" w:rsidRDefault="00267AA5" w:rsidP="001578F1">
      <w:pPr>
        <w:jc w:val="both"/>
      </w:pPr>
      <w:r w:rsidRPr="00775C36">
        <w:rPr>
          <w:b/>
          <w:color w:val="000000"/>
        </w:rPr>
        <w:t>Росстата</w:t>
      </w:r>
      <w:r>
        <w:t xml:space="preserve"> отметил несколько ключевых факторов, от которых зависит успешное проведение </w:t>
      </w:r>
      <w:r w:rsidRPr="00775C36">
        <w:rPr>
          <w:b/>
          <w:color w:val="000000"/>
        </w:rPr>
        <w:t>переписи</w:t>
      </w:r>
      <w:r>
        <w:t xml:space="preserve">. Среди них наиболее актуальным на опыте прошлых лет является подбор персонала: </w:t>
      </w:r>
      <w:r w:rsidRPr="00775C36">
        <w:rPr>
          <w:b/>
          <w:color w:val="000000"/>
        </w:rPr>
        <w:t>переписчики</w:t>
      </w:r>
      <w:r>
        <w:t xml:space="preserve"> должны не только обладать высокими коммуникативными качествами, но и иметь профессиональное представление о проблемах в сельском хозяйстве, в животноводстве. Важным условием является информационно-разъяснительная работа на всех уровнях власти о целях и задачах сельхоз</w:t>
      </w:r>
      <w:r w:rsidRPr="00775C36">
        <w:rPr>
          <w:b/>
          <w:color w:val="000000"/>
        </w:rPr>
        <w:t>переписи</w:t>
      </w:r>
      <w:r>
        <w:t xml:space="preserve">. </w:t>
      </w:r>
    </w:p>
    <w:p w:rsidR="00267AA5" w:rsidRDefault="00267AA5" w:rsidP="001578F1">
      <w:pPr>
        <w:jc w:val="both"/>
      </w:pPr>
      <w:r>
        <w:t xml:space="preserve">Глава </w:t>
      </w:r>
      <w:r w:rsidRPr="00775C36">
        <w:rPr>
          <w:b/>
          <w:color w:val="000000"/>
        </w:rPr>
        <w:t>Росстата</w:t>
      </w:r>
      <w:r>
        <w:t xml:space="preserve"> призвал подходить к Всероссийской </w:t>
      </w:r>
      <w:r w:rsidRPr="00775C36">
        <w:rPr>
          <w:b/>
          <w:color w:val="000000"/>
        </w:rPr>
        <w:t>переписной</w:t>
      </w:r>
      <w:r>
        <w:t xml:space="preserve"> кампании продуманно и рационально, в том числе в плане финансовых затрат, найти оптимальные решения при организации работы выездных бригад. Он рекомендовал руководителям муниципальных образований обратить особое внимание на обеспечение безопасности </w:t>
      </w:r>
      <w:r w:rsidRPr="00775C36">
        <w:rPr>
          <w:b/>
          <w:color w:val="000000"/>
        </w:rPr>
        <w:t>переписчиков</w:t>
      </w:r>
      <w:r>
        <w:t xml:space="preserve"> во время подворных обходов. </w:t>
      </w:r>
    </w:p>
    <w:p w:rsidR="00267AA5" w:rsidRDefault="00267AA5" w:rsidP="001578F1">
      <w:pPr>
        <w:jc w:val="both"/>
      </w:pPr>
      <w:r>
        <w:t>Руководитель Тыва</w:t>
      </w:r>
      <w:r w:rsidRPr="00775C36">
        <w:rPr>
          <w:b/>
          <w:color w:val="000000"/>
        </w:rPr>
        <w:t>стата</w:t>
      </w:r>
      <w:r>
        <w:t xml:space="preserve"> Виктория Талтаева сообщила на совещании, что в Туве </w:t>
      </w:r>
      <w:r w:rsidRPr="00775C36">
        <w:rPr>
          <w:b/>
          <w:color w:val="000000"/>
        </w:rPr>
        <w:t>переписи</w:t>
      </w:r>
      <w:r>
        <w:t xml:space="preserve"> подлежат 133 сельхозорганизации, 405 микропредприятий, 218 подсобных сельскохозяйственных предприятий несельскохозяйственных организаций, 1346 крестьянских фермерских хозяйств, 203 индивидуальных предпринимателя, 36,4 тысяч граждан сельхозпоселений, 19,8 граждан городских поселений, 9,1 тысяча владельцев земельных участков 56 садовых, огороднических и дачных объединений. </w:t>
      </w:r>
    </w:p>
    <w:p w:rsidR="00267AA5" w:rsidRDefault="00267AA5" w:rsidP="001578F1">
      <w:pPr>
        <w:jc w:val="both"/>
      </w:pPr>
      <w:r>
        <w:t xml:space="preserve">Кампанию планируется провести в соответствии с календарным планом, уже определен перечень труднодоступных и отдаленных районов, во взаимодействии с органами местного самоуправления в муниципалитетах созданы комиссии, определены уполномоченные по вопросам </w:t>
      </w:r>
      <w:r w:rsidRPr="00775C36">
        <w:rPr>
          <w:b/>
          <w:color w:val="000000"/>
        </w:rPr>
        <w:t>переписи</w:t>
      </w:r>
      <w:r>
        <w:t xml:space="preserve">, организованы рабочие места. Из задач, которые еще требуют решения - обновление записей похозяйственных книг в сельских и городских поселениях. Особенно остро эта проблема стоит в Кызыле- мэрии предстоит провести учет и анализ подлежащих </w:t>
      </w:r>
      <w:r w:rsidRPr="00775C36">
        <w:rPr>
          <w:b/>
          <w:color w:val="000000"/>
        </w:rPr>
        <w:t>переписи</w:t>
      </w:r>
      <w:r>
        <w:t xml:space="preserve"> объектов. Властям города необходимо до начала всероссийской акции по сельхоз</w:t>
      </w:r>
      <w:r w:rsidRPr="00775C36">
        <w:rPr>
          <w:b/>
          <w:color w:val="000000"/>
        </w:rPr>
        <w:t>переписи</w:t>
      </w:r>
      <w:r>
        <w:t xml:space="preserve"> определить точные границы столицы, так как именно здесь сконцентрировано наибольшее число садовых и дачных объединений в республике. </w:t>
      </w:r>
    </w:p>
    <w:p w:rsidR="00267AA5" w:rsidRDefault="00267AA5" w:rsidP="001578F1">
      <w:pPr>
        <w:jc w:val="both"/>
      </w:pPr>
      <w:r>
        <w:t xml:space="preserve">О подготовительной работе к сельскохозяйственной </w:t>
      </w:r>
      <w:r w:rsidRPr="00775C36">
        <w:rPr>
          <w:b/>
          <w:color w:val="000000"/>
        </w:rPr>
        <w:t>переписи</w:t>
      </w:r>
      <w:r>
        <w:t xml:space="preserve"> доложил министр сельского хозяйства Сергей Огнев. Он проинформировал, что по сравнению с 2006 годом численность общего поголовья скота в республике существенно увеличилась, однако погрешности в цифрах до сих пор существуют. Поэтому главной задачей в предстоящей </w:t>
      </w:r>
      <w:r w:rsidRPr="00775C36">
        <w:rPr>
          <w:b/>
          <w:color w:val="000000"/>
        </w:rPr>
        <w:t>переписи</w:t>
      </w:r>
      <w:r>
        <w:t xml:space="preserve"> ведомство ставит для себя выявление точного количества скота с целью дальнейшего планирования профилактических ветеринарных мероприятий, определения объемов государственной поддержки в рамках действующих в республике программ по развитию сельского хозяйства, малого и среднего предпринимательства. Участники республиканского совещания выслушали отчеты руководителей Кызыла, Тандынского и труднодоступного Тоджинского районов республики. </w:t>
      </w:r>
    </w:p>
    <w:p w:rsidR="00267AA5" w:rsidRDefault="00267AA5" w:rsidP="001578F1">
      <w:pPr>
        <w:jc w:val="both"/>
      </w:pPr>
      <w:r>
        <w:t xml:space="preserve">В ходе обсуждения Александр Суринов отметил, что по сравнению с другими территориями страны, Тува сегодня ведет активную работу по подготовке к </w:t>
      </w:r>
      <w:r w:rsidRPr="00775C36">
        <w:rPr>
          <w:b/>
          <w:color w:val="000000"/>
        </w:rPr>
        <w:t>переписи</w:t>
      </w:r>
      <w:r>
        <w:t xml:space="preserve">: "Тува очень отличается от других субъектов по территории, транспортной доступности, по количеству отдаленных районов и местностей, это аграрная и животноводческая республика с большим количеством объектов </w:t>
      </w:r>
      <w:r w:rsidRPr="00775C36">
        <w:rPr>
          <w:b/>
          <w:color w:val="000000"/>
        </w:rPr>
        <w:t>переписи</w:t>
      </w:r>
      <w:r>
        <w:t xml:space="preserve">. Мы предполагаем, что некоторые разработанные методики сбора сведений будут корректироваться, меняться, чтобы в конечном итоге получить наиболее верные данные. С учетом особенностей Тувы задача поставлена непростая, но радует то, что и республиканская, и муниципальная власть - в теме, на сегодняшний день уровень подготовки к </w:t>
      </w:r>
      <w:r w:rsidRPr="00775C36">
        <w:rPr>
          <w:b/>
          <w:color w:val="000000"/>
        </w:rPr>
        <w:t>переписной</w:t>
      </w:r>
      <w:r>
        <w:t xml:space="preserve"> кампании в республике до</w:t>
      </w:r>
      <w:r w:rsidRPr="00775C36">
        <w:rPr>
          <w:b/>
          <w:color w:val="000000"/>
        </w:rPr>
        <w:t>статочно</w:t>
      </w:r>
      <w:r>
        <w:t xml:space="preserve"> высок". </w:t>
      </w:r>
    </w:p>
    <w:p w:rsidR="00267AA5" w:rsidRDefault="00267AA5" w:rsidP="001578F1">
      <w:pPr>
        <w:jc w:val="both"/>
      </w:pPr>
      <w:r>
        <w:t xml:space="preserve">По итогам совещания Минсельхозу республики, председателям администраций районов дано поручение провести проверку похозяйственных книг и организовать своевременное обновление учетных записей по результатам сплошного обхода хозяйств и опроса в сельских и городских поселениях. Местным органам власти дано указание сделать ревизию адресного хозяйства, упорядочить названия улиц, нумерацию домов в населенных пунктах. </w:t>
      </w:r>
    </w:p>
    <w:p w:rsidR="00267AA5" w:rsidRDefault="00267AA5" w:rsidP="001578F1">
      <w:pPr>
        <w:jc w:val="both"/>
      </w:pPr>
      <w:r>
        <w:t>Первый этап сельхоз</w:t>
      </w:r>
      <w:r w:rsidRPr="00775C36">
        <w:rPr>
          <w:b/>
          <w:color w:val="000000"/>
        </w:rPr>
        <w:t>переписи</w:t>
      </w:r>
      <w:r>
        <w:t xml:space="preserve"> пройдет по всей стране с 1 июля по 15 августа 2016 года, второй этап в Туве планируется с 1 октября по 8 ноября. Впервые при проведении опросов будут использоваться планшетные компьютеры, которые позволят существенно повысить качество информации и ускорить процесс сбора и обработки данных. Новшеством станет предоставление респондентам возможности сообщать сведения в электронном виде через систему web-сбора </w:t>
      </w:r>
      <w:r w:rsidRPr="00775C36">
        <w:rPr>
          <w:b/>
          <w:color w:val="000000"/>
        </w:rPr>
        <w:t>Росстата</w:t>
      </w:r>
      <w:r>
        <w:t>.</w:t>
      </w:r>
    </w:p>
    <w:p w:rsidR="00267AA5" w:rsidRDefault="00267AA5" w:rsidP="001578F1">
      <w:pPr>
        <w:jc w:val="both"/>
      </w:pPr>
      <w:hyperlink r:id="rId70" w:history="1">
        <w:r>
          <w:rPr>
            <w:rStyle w:val="Hyperlink"/>
          </w:rPr>
          <w:t>http://www.advis.ru/php/view_news.php?id=012B41E1-761D-E04A-91C2-2A605CE7145D</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74" w:name="_Toc425152532"/>
      <w:r>
        <w:t>Официальный сайт администрации Котовского муниципального района (admkotovo.ru) (Котово), 17.07.2015, Сила звука</w:t>
      </w:r>
      <w:bookmarkEnd w:id="74"/>
    </w:p>
    <w:p w:rsidR="00267AA5" w:rsidRDefault="00267AA5" w:rsidP="001578F1">
      <w:pPr>
        <w:jc w:val="both"/>
      </w:pPr>
      <w:r>
        <w:t xml:space="preserve">Примите участие! </w:t>
      </w:r>
    </w:p>
    <w:p w:rsidR="00267AA5" w:rsidRDefault="00267AA5" w:rsidP="001578F1">
      <w:pPr>
        <w:jc w:val="both"/>
      </w:pPr>
      <w:r>
        <w:t xml:space="preserve">1 июля 2015 года стартовал фотоконкурс "Моя Россия", посвященный </w:t>
      </w:r>
      <w:r w:rsidRPr="00775C36">
        <w:rPr>
          <w:b/>
          <w:color w:val="000000"/>
        </w:rPr>
        <w:t>Всероссийской сельскохозяйственной переписи</w:t>
      </w:r>
      <w:r>
        <w:t>, которая пройдет в 2016 году с 1 июля по 15 августа. В конкурсе могут принять участие как профессиональные фотографы, так и любители. Фотоработы будут приниматься до 30 апреля будущего года.</w:t>
      </w:r>
    </w:p>
    <w:p w:rsidR="00267AA5" w:rsidRDefault="00267AA5" w:rsidP="001578F1">
      <w:pPr>
        <w:jc w:val="both"/>
      </w:pPr>
      <w:r>
        <w:t xml:space="preserve">Цель конкурса - показать, чем живет российское село. Темами и сюжетами работ могут </w:t>
      </w:r>
      <w:r w:rsidRPr="00775C36">
        <w:rPr>
          <w:b/>
          <w:color w:val="000000"/>
        </w:rPr>
        <w:t>стать</w:t>
      </w:r>
      <w:r>
        <w:t xml:space="preserve"> портреты людей, работающих в сельском хозяйстве, сюжеты сельских праздников урожая, оленеводческие и иные животноводческие праздники и конкурсы, изображения сельскохозяйственных животных, а также пейзажи, демонстрирующие результаты сельскохозяйственного труда, например, вспаханное поле, колосящаяся рожь, сады, пасущиеся животные, дачные и приусадебные участки. Подробнее: http://vshp2016.ru/news/139/</w:t>
      </w:r>
    </w:p>
    <w:p w:rsidR="00267AA5" w:rsidRDefault="00267AA5" w:rsidP="001578F1">
      <w:pPr>
        <w:jc w:val="both"/>
      </w:pPr>
      <w:hyperlink r:id="rId71" w:history="1">
        <w:r>
          <w:rPr>
            <w:rStyle w:val="Hyperlink"/>
          </w:rPr>
          <w:t>http://www.admkotovo.ru/news/4720--17072015?tmpl=component&amp;print=1&amp;layout=default&amp;page=</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75" w:name="_Toc425152533"/>
      <w:r>
        <w:t>Kp.ru (Москва), 17.07.2015, В Самаре пройдет Всероссийская сельскохозяйственная перепись</w:t>
      </w:r>
      <w:bookmarkEnd w:id="75"/>
    </w:p>
    <w:p w:rsidR="00267AA5" w:rsidRDefault="00267AA5" w:rsidP="001578F1">
      <w:pPr>
        <w:jc w:val="both"/>
      </w:pPr>
      <w:r>
        <w:t>Фермеров начнут считать в следующем году</w:t>
      </w:r>
    </w:p>
    <w:p w:rsidR="00267AA5" w:rsidRDefault="00267AA5" w:rsidP="001578F1">
      <w:pPr>
        <w:jc w:val="both"/>
      </w:pPr>
      <w:r>
        <w:t xml:space="preserve">Мэрия Самары объявила об организации </w:t>
      </w:r>
      <w:r w:rsidRPr="00775C36">
        <w:rPr>
          <w:b/>
          <w:color w:val="000000"/>
        </w:rPr>
        <w:t>Всероссийской сельскохозяйственной переписи</w:t>
      </w:r>
      <w:r>
        <w:t>, которая должна начаться в следующем году. Для подсчета самарских фермерских хозяйств предполагается создать специальную комиссию, которую возглавит вице-мэр Самары Виктор Кудряшов. В комиссию могут войти как представители органов власти, так и представители средств массовой информации, сообщается на сайте горадминистрации Самары.</w:t>
      </w:r>
    </w:p>
    <w:p w:rsidR="00267AA5" w:rsidRDefault="00267AA5" w:rsidP="001578F1">
      <w:pPr>
        <w:jc w:val="both"/>
      </w:pPr>
      <w:hyperlink r:id="rId72" w:history="1">
        <w:r>
          <w:rPr>
            <w:rStyle w:val="Hyperlink"/>
          </w:rPr>
          <w:t>http://www.kp.ru/online/news/2111428/</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76" w:name="_Toc425152534"/>
      <w:r>
        <w:t>Официальный сайт администрации Балаковского МР (admbal.ru) (Балаково), 17.07.2015, Объявлен конкурс профессиональной и любительской фотографии "Моя Россия"</w:t>
      </w:r>
      <w:bookmarkEnd w:id="76"/>
    </w:p>
    <w:p w:rsidR="00267AA5" w:rsidRDefault="00267AA5" w:rsidP="001578F1">
      <w:pPr>
        <w:jc w:val="both"/>
      </w:pPr>
      <w:r>
        <w:t xml:space="preserve">1 июля 2015 года стартовал фотоконкурс "Моя Россия", посвященный </w:t>
      </w:r>
      <w:r w:rsidRPr="00775C36">
        <w:rPr>
          <w:b/>
          <w:color w:val="000000"/>
        </w:rPr>
        <w:t xml:space="preserve">Всероссийской сельскохозяйственной переписи </w:t>
      </w:r>
      <w:r>
        <w:t>2016 года. В конкурсе могут принять участие, как профессиональные фотографы, так и любители.</w:t>
      </w:r>
    </w:p>
    <w:p w:rsidR="00267AA5" w:rsidRDefault="00267AA5" w:rsidP="001578F1">
      <w:pPr>
        <w:jc w:val="both"/>
      </w:pPr>
      <w:r>
        <w:t xml:space="preserve">Цель конкурса - показать, чем живет российское село. Темами и сюжетами работ могут </w:t>
      </w:r>
      <w:r w:rsidRPr="00775C36">
        <w:rPr>
          <w:b/>
          <w:color w:val="000000"/>
        </w:rPr>
        <w:t>стать</w:t>
      </w:r>
      <w:r>
        <w:t xml:space="preserve"> портреты людей, работающих в сельском хозяйстве, сюжеты сельских праздников урожая, оленеводческие и иные животноводческие праздники и конкурсы, изображения сельскохозяйственных животных, а также пейзажи, демонстрирующие результаты сельскохозяйственного труда, например, вспаханное поле, колосящаяся рожь, сады, пасущиеся животные, дачные и приусадебные участки.</w:t>
      </w:r>
    </w:p>
    <w:p w:rsidR="00267AA5" w:rsidRDefault="00267AA5" w:rsidP="001578F1">
      <w:pPr>
        <w:jc w:val="both"/>
      </w:pPr>
      <w:r>
        <w:t xml:space="preserve">Организаторы конкурса отмечают, что сознательно разделили его на профессиональную и любительскую часть, чтобы у всех были равные шансы на победу. Участниками конкурса профессиональной фотографии могут </w:t>
      </w:r>
      <w:r w:rsidRPr="00775C36">
        <w:rPr>
          <w:b/>
          <w:color w:val="000000"/>
        </w:rPr>
        <w:t>стать</w:t>
      </w:r>
      <w:r>
        <w:t xml:space="preserve"> граждане Российской Федерации, занимающиеся фотографией на профессиональной основе, включая фотокорреспондентов региональных и федеральных СМИ. А в конкурсе любительской фотографии может принять участие любой гражданин Российской Федерации, достигший 18 лет.</w:t>
      </w:r>
    </w:p>
    <w:p w:rsidR="00267AA5" w:rsidRDefault="00267AA5" w:rsidP="001578F1">
      <w:pPr>
        <w:jc w:val="both"/>
      </w:pPr>
      <w:r>
        <w:t>Общий призовой фонд конкурса составляет 150 ООО рублей.</w:t>
      </w:r>
    </w:p>
    <w:p w:rsidR="00267AA5" w:rsidRDefault="00267AA5" w:rsidP="001578F1">
      <w:pPr>
        <w:jc w:val="both"/>
      </w:pPr>
      <w:r>
        <w:t>Единственный победитель конкурса профессиональной фотографии получит премию в 100 000 рублей. В рамках конкурса любительской фотографии учреждается 3 премии: 1-я премия - 25 000 рублей, 2-я премия - 15 000 рублей; 3-я премия - 10 000 рублей.</w:t>
      </w:r>
    </w:p>
    <w:p w:rsidR="00267AA5" w:rsidRDefault="00267AA5" w:rsidP="001578F1">
      <w:pPr>
        <w:jc w:val="both"/>
      </w:pPr>
      <w:r>
        <w:t>Для участия в конкурсе фотоработы направляются Организатору по адресу электронной почты: foto@vshp2016.ru с пометкой "Конкурс любительской фотографии" или "Конкурс профессиональной фотографии".</w:t>
      </w:r>
    </w:p>
    <w:p w:rsidR="00267AA5" w:rsidRDefault="00267AA5" w:rsidP="001578F1">
      <w:pPr>
        <w:jc w:val="both"/>
      </w:pPr>
      <w:r>
        <w:t>Конкурс проводится в период с 1 июля 2015 года по 30 июня 2016 года. Фотоработы принимаются до 30 апреля 2016 года. Итоги конкурсов будут поведены и опубликованы не позднее 1 июля 2016 года.</w:t>
      </w:r>
    </w:p>
    <w:p w:rsidR="00267AA5" w:rsidRDefault="00267AA5" w:rsidP="001578F1">
      <w:pPr>
        <w:jc w:val="both"/>
      </w:pPr>
      <w:r>
        <w:t xml:space="preserve">Подробнее с условиями и правилами проведения конкурса можно ознакомиться на сайте пресс-центра </w:t>
      </w:r>
      <w:r w:rsidRPr="00775C36">
        <w:rPr>
          <w:b/>
          <w:color w:val="000000"/>
        </w:rPr>
        <w:t>ВСХП</w:t>
      </w:r>
      <w:r>
        <w:t xml:space="preserve"> -2016 www.vshp2016.ru , а также на страницах </w:t>
      </w:r>
      <w:r w:rsidRPr="00775C36">
        <w:rPr>
          <w:b/>
          <w:color w:val="000000"/>
        </w:rPr>
        <w:t>ВСХП-2016</w:t>
      </w:r>
      <w:r>
        <w:t xml:space="preserve"> в социальных сетях и блогосфере:</w:t>
      </w:r>
    </w:p>
    <w:p w:rsidR="00267AA5" w:rsidRDefault="00267AA5" w:rsidP="001578F1">
      <w:pPr>
        <w:jc w:val="both"/>
      </w:pPr>
      <w:r>
        <w:t xml:space="preserve">https://vk.com/vshp2016 </w:t>
      </w:r>
    </w:p>
    <w:p w:rsidR="00267AA5" w:rsidRDefault="00267AA5" w:rsidP="001578F1">
      <w:pPr>
        <w:jc w:val="both"/>
      </w:pPr>
      <w:hyperlink r:id="rId73" w:history="1">
        <w:r>
          <w:rPr>
            <w:rStyle w:val="Hyperlink"/>
          </w:rPr>
          <w:t xml:space="preserve">http://vshp2016.liveiournal.com/ </w:t>
        </w:r>
      </w:hyperlink>
    </w:p>
    <w:p w:rsidR="00267AA5" w:rsidRDefault="00267AA5" w:rsidP="001578F1">
      <w:pPr>
        <w:jc w:val="both"/>
      </w:pPr>
      <w:r>
        <w:t>Пресс-служба администрации БМР</w:t>
      </w:r>
    </w:p>
    <w:p w:rsidR="00267AA5" w:rsidRDefault="00267AA5" w:rsidP="001578F1">
      <w:pPr>
        <w:jc w:val="both"/>
      </w:pPr>
      <w:hyperlink r:id="rId74" w:history="1">
        <w:r>
          <w:rPr>
            <w:rStyle w:val="Hyperlink"/>
          </w:rPr>
          <w:t>http://www.admbal.ru/news/obyavlen-konkurs-professionalnoi-i-lyubitelskoi-fotografii-moya-rossiya</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77" w:name="_Toc425152535"/>
      <w:r>
        <w:t>Егоршинские вести (Артемовский), 17.07.2015, К вам придут трижды</w:t>
      </w:r>
      <w:bookmarkEnd w:id="77"/>
    </w:p>
    <w:p w:rsidR="00267AA5" w:rsidRDefault="00267AA5" w:rsidP="001578F1">
      <w:pPr>
        <w:jc w:val="both"/>
      </w:pPr>
      <w:r>
        <w:t xml:space="preserve">В 2016 году в нашей стране пройдет </w:t>
      </w:r>
      <w:r w:rsidRPr="00775C36">
        <w:rPr>
          <w:b/>
          <w:color w:val="000000"/>
        </w:rPr>
        <w:t>Всероссийская сельскохозяйственная перепись</w:t>
      </w:r>
      <w:r>
        <w:t xml:space="preserve">. Уже началась подготовка к ней. </w:t>
      </w:r>
      <w:r w:rsidRPr="00775C36">
        <w:rPr>
          <w:b/>
          <w:color w:val="000000"/>
        </w:rPr>
        <w:t>Перепись</w:t>
      </w:r>
      <w:r>
        <w:t xml:space="preserve"> продлится с 1 июля по 15 августа 2016 года. Будут обследованы все категории хозяйств, являющиеся сельхозпроизводителями: сельскохозяйственные организации, включая микропредприятия; крестьянские (фермерские) хозяйства и индивидуальные предприниматели; подсобные сельскохозяйственные предприятия несельскохозяйственных организаций; садоводческие, огороднические и дачные некоммерческие объединения граждан; граждане, имеющие земельные участки для ведения личного подсобного хозяйства, индивидуального жилищного строительства, другие земельные участки, не входящие в объединения, или имеющие сельскохозяйственных животных в сельских и городских поселениях.</w:t>
      </w:r>
    </w:p>
    <w:p w:rsidR="00267AA5" w:rsidRDefault="00267AA5" w:rsidP="001578F1">
      <w:pPr>
        <w:jc w:val="both"/>
      </w:pPr>
      <w:r>
        <w:t xml:space="preserve">Подготовка к такому крупномасштабному государственному мероприятию уже идет. С 1 по 15 июля обход личных подсобных хозяйств в городе Артемовском совершали представители администрации, с1 по15 сентября сверять списки будут регистраторы отдела сводных </w:t>
      </w:r>
      <w:r w:rsidRPr="00775C36">
        <w:rPr>
          <w:b/>
          <w:color w:val="000000"/>
        </w:rPr>
        <w:t>статистических</w:t>
      </w:r>
      <w:r>
        <w:t xml:space="preserve"> работ. Ну, а в следующем году уже придут </w:t>
      </w:r>
      <w:r w:rsidRPr="00775C36">
        <w:rPr>
          <w:b/>
          <w:color w:val="000000"/>
        </w:rPr>
        <w:t>переписчики</w:t>
      </w:r>
      <w:r>
        <w:t>.</w:t>
      </w:r>
    </w:p>
    <w:p w:rsidR="00267AA5" w:rsidRDefault="00267AA5" w:rsidP="001578F1">
      <w:pPr>
        <w:jc w:val="both"/>
      </w:pPr>
      <w:r>
        <w:t xml:space="preserve">Оказывать содействие организаторам </w:t>
      </w:r>
      <w:r w:rsidRPr="00775C36">
        <w:rPr>
          <w:b/>
          <w:color w:val="000000"/>
        </w:rPr>
        <w:t>переписи</w:t>
      </w:r>
      <w:r>
        <w:t xml:space="preserve"> и подготовки к ней, конечно, надо. Но будьте бдительны: под эту "лавочку" могут активизироваться различные мошенники.</w:t>
      </w:r>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78" w:name="_Toc425152536"/>
      <w:r>
        <w:t>Шахтинские известия (Шахты), 17.07.2015, Постановление №3890</w:t>
      </w:r>
      <w:bookmarkEnd w:id="78"/>
    </w:p>
    <w:p w:rsidR="00267AA5" w:rsidRDefault="00267AA5" w:rsidP="001578F1">
      <w:pPr>
        <w:jc w:val="both"/>
      </w:pPr>
      <w:r>
        <w:t xml:space="preserve">О внесении изменений в постановление Администрации города Шахты от 11.06.2015г №3302 "О подготовке и проведении на территории города Шахты </w:t>
      </w:r>
      <w:r w:rsidRPr="00775C36">
        <w:rPr>
          <w:b/>
          <w:color w:val="000000"/>
        </w:rPr>
        <w:t xml:space="preserve">Всероссийской сельскохозяйственной переписи </w:t>
      </w:r>
      <w:r>
        <w:t xml:space="preserve">2016 года" В соответствии с постановлением Правительства Ростовской области от 16.04.2015г. № 273 "О подготовке и проведении на территории Ростовской области </w:t>
      </w:r>
      <w:r w:rsidRPr="00775C36">
        <w:rPr>
          <w:b/>
          <w:color w:val="000000"/>
        </w:rPr>
        <w:t xml:space="preserve">Всероссийской сельскохозяйственной переписи </w:t>
      </w:r>
      <w:r>
        <w:t>2016 года", на основании письма Межрайонной инспекции федеральной налоговой службы №12 по Ростовской области от 26.06.2015г № 05-22/19131 ПОСТАНОВЛЯЮ:</w:t>
      </w:r>
    </w:p>
    <w:p w:rsidR="00267AA5" w:rsidRDefault="00267AA5" w:rsidP="001578F1">
      <w:pPr>
        <w:jc w:val="both"/>
      </w:pPr>
      <w:r>
        <w:t xml:space="preserve">1. Внести в постановление Администрации города Шахты от 11.06.2015г №3302 "О подготовке и проведении на территории города Шахты </w:t>
      </w:r>
      <w:r w:rsidRPr="00775C36">
        <w:rPr>
          <w:b/>
          <w:color w:val="000000"/>
        </w:rPr>
        <w:t xml:space="preserve">Всероссийской сельскохозяйственной переписи </w:t>
      </w:r>
      <w:r>
        <w:t>2016 года" изменение, исключив из него пункт 5.2.</w:t>
      </w:r>
    </w:p>
    <w:p w:rsidR="00267AA5" w:rsidRDefault="00267AA5" w:rsidP="001578F1">
      <w:pPr>
        <w:jc w:val="both"/>
      </w:pPr>
      <w:r>
        <w:t>2. Настоящее постановление вступает в силу с момента его официального опубликования и подлежит размещению на официальном сайте Администрации города Шахты в информационно-телекоммуникационной сети "Интернет".</w:t>
      </w:r>
    </w:p>
    <w:p w:rsidR="00267AA5" w:rsidRDefault="00267AA5" w:rsidP="001578F1">
      <w:pPr>
        <w:jc w:val="both"/>
      </w:pPr>
      <w:r>
        <w:t>З. Контроль за исполнением настоящего постановления возложить на заместителя главы Администрации Буянова А. Ю.</w:t>
      </w:r>
    </w:p>
    <w:p w:rsidR="00267AA5" w:rsidRDefault="00267AA5" w:rsidP="001578F1">
      <w:pPr>
        <w:jc w:val="both"/>
      </w:pPr>
      <w:r>
        <w:t>Мэр города Шахты Д. И. СТАНИСЛАВОВ</w:t>
      </w:r>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79" w:name="_Toc425152537"/>
      <w:r>
        <w:t>Маяк # Котово (Котово), 17.07.2015, Примите участие!</w:t>
      </w:r>
      <w:bookmarkEnd w:id="79"/>
    </w:p>
    <w:p w:rsidR="00267AA5" w:rsidRDefault="00267AA5" w:rsidP="001578F1">
      <w:pPr>
        <w:jc w:val="both"/>
      </w:pPr>
      <w:r>
        <w:t xml:space="preserve">1 июля 2015 года стартовал фотоконкурс "Моя Россия", посвященный </w:t>
      </w:r>
      <w:r w:rsidRPr="00775C36">
        <w:rPr>
          <w:b/>
          <w:color w:val="000000"/>
        </w:rPr>
        <w:t>Всероссийской сельскохозяйственной переписи</w:t>
      </w:r>
      <w:r>
        <w:t>, которая пройдет в 2016 году с 1 июля по 15 августа. В конкурсе могут принять участие как профессиональные фотографы, так и любители. Фотоработы будут приниматься до 30 апреля будущего года.</w:t>
      </w:r>
    </w:p>
    <w:p w:rsidR="00267AA5" w:rsidRDefault="00267AA5" w:rsidP="001578F1">
      <w:pPr>
        <w:jc w:val="both"/>
      </w:pPr>
      <w:r>
        <w:t xml:space="preserve">Цель конкурса - показать, чем живет российское село. Темами и сюжетами работ могут </w:t>
      </w:r>
      <w:r w:rsidRPr="00775C36">
        <w:rPr>
          <w:b/>
          <w:color w:val="000000"/>
        </w:rPr>
        <w:t>стать</w:t>
      </w:r>
      <w:r>
        <w:t xml:space="preserve"> портреты людей, работающих в сельском хозяйстве, сюжеты сельских праздников урожая, оленеводческие и иные животноводческие праздники и конкурсы, изображения сельскохозяйственных животных, а также пейзажи, демонстрирующие результаты сельскохозяйственного труда, например, вспаханное поле, колосящаяся рожь, сады, пасущиеся животные, дачные и приусадебные участки. Подробнее: http://vshp2016.ru/news/139/</w:t>
      </w:r>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80" w:name="_Toc425152538"/>
      <w:r>
        <w:t>Красное знамя # п. Абан (п. Абан), 17.07.2015, Посчитаем: от картошки до комбайна</w:t>
      </w:r>
      <w:bookmarkEnd w:id="80"/>
    </w:p>
    <w:p w:rsidR="00267AA5" w:rsidRDefault="00267AA5" w:rsidP="001578F1">
      <w:pPr>
        <w:jc w:val="both"/>
      </w:pPr>
      <w:r>
        <w:t xml:space="preserve">9 июля в администрации района состоялось первое заседание комиссии по подготовке и проведению </w:t>
      </w:r>
      <w:r w:rsidRPr="00775C36">
        <w:rPr>
          <w:b/>
          <w:color w:val="000000"/>
        </w:rPr>
        <w:t xml:space="preserve">Всероссийской сельскохозяйственной переписи </w:t>
      </w:r>
      <w:r>
        <w:t>2016 года на территории Красноярского края. Ее председатель - Светлана Горнакова, первый заместитель главы администрации - представила членам комиссии на утверждение подготовленный план мероприятий на текущий период и обозначила основные задачи, стоящие перед собравшимися.</w:t>
      </w:r>
    </w:p>
    <w:p w:rsidR="00267AA5" w:rsidRDefault="00267AA5" w:rsidP="001578F1">
      <w:pPr>
        <w:jc w:val="both"/>
      </w:pPr>
      <w:r>
        <w:t xml:space="preserve">Заместители председателя комиссии - начальник отдела сельского хозяйства администрации района Ирина Танкович и специалист-эксперт в п. Абан государственной </w:t>
      </w:r>
      <w:r w:rsidRPr="00775C36">
        <w:rPr>
          <w:b/>
          <w:color w:val="000000"/>
        </w:rPr>
        <w:t>статистики</w:t>
      </w:r>
      <w:r>
        <w:t xml:space="preserve"> г. Канска Ирина Нехайчик - будут осуществлять организационное руководство по вопросам выполнения первоочередных мероприятий по подготовке и проведению </w:t>
      </w:r>
      <w:r w:rsidRPr="00775C36">
        <w:rPr>
          <w:b/>
          <w:color w:val="000000"/>
        </w:rPr>
        <w:t>переписи</w:t>
      </w:r>
      <w:r>
        <w:t>, обработке ее материала, а также подготовки итоговых документов.</w:t>
      </w:r>
    </w:p>
    <w:p w:rsidR="00267AA5" w:rsidRDefault="00267AA5" w:rsidP="001578F1">
      <w:pPr>
        <w:jc w:val="both"/>
      </w:pPr>
      <w:r>
        <w:t xml:space="preserve">Не менее ответственные функции и у других членов комиссии. Так, начальник отдела СЭР администрации района Людмила Лукьянова осуществляет организационное руководство по взаимодействию с органами местного самоуправления. Руководитель финансового управления Ирина Демская координирует работу по определению объема средств необходимых району на подготовку и проведение </w:t>
      </w:r>
      <w:r w:rsidRPr="00775C36">
        <w:rPr>
          <w:b/>
          <w:color w:val="000000"/>
        </w:rPr>
        <w:t>переписи</w:t>
      </w:r>
      <w:r>
        <w:t xml:space="preserve">. Техник 1 категории информационных систем Татьяна Мотова отвечает за предоставление информации об объектах сельскохозяйственной </w:t>
      </w:r>
      <w:r w:rsidRPr="00775C36">
        <w:rPr>
          <w:b/>
          <w:color w:val="000000"/>
        </w:rPr>
        <w:t>переписи</w:t>
      </w:r>
      <w:r>
        <w:t>.Руководитель РОУМИ Ольга Коспирович поможет в предоставлении информации по физическим лицам, проживающим в Абанском районе, которые являются пользователями, владельцами или арендаторами земельных участков, предназначенных или используемых для производства сельскохозяйственной продукции. И.о. руководителя КГКУ "Абанский отдел ветеринарии" Степан Сергеев призван оказывать содействие в предоставлении информации о поголовье сельскохозяйственных животных в сельских поселениях района.</w:t>
      </w:r>
    </w:p>
    <w:p w:rsidR="00267AA5" w:rsidRDefault="00267AA5" w:rsidP="001578F1">
      <w:pPr>
        <w:jc w:val="both"/>
      </w:pPr>
      <w:r>
        <w:t xml:space="preserve">Центр занятости населения под руководством Виктора Коньшина будет привлекать граждан, зарегистрированных в органах службы занятости в целях поиска подходящей работы, безработных граждан к работам по подготовке и проведению </w:t>
      </w:r>
      <w:r w:rsidRPr="00775C36">
        <w:rPr>
          <w:b/>
          <w:color w:val="000000"/>
        </w:rPr>
        <w:t>переписи</w:t>
      </w:r>
      <w:r>
        <w:t xml:space="preserve"> на территории района. Обеспечивать безопасность лиц, привлекаемых к работам по подготовке и проведению </w:t>
      </w:r>
      <w:r w:rsidRPr="00775C36">
        <w:rPr>
          <w:b/>
          <w:color w:val="000000"/>
        </w:rPr>
        <w:t>переписи</w:t>
      </w:r>
      <w:r>
        <w:t xml:space="preserve">, охрану </w:t>
      </w:r>
      <w:r w:rsidRPr="00775C36">
        <w:rPr>
          <w:b/>
          <w:color w:val="000000"/>
        </w:rPr>
        <w:t>переписных</w:t>
      </w:r>
      <w:r>
        <w:t xml:space="preserve"> и инструкторских участков и материалов </w:t>
      </w:r>
      <w:r w:rsidRPr="00775C36">
        <w:rPr>
          <w:b/>
          <w:color w:val="000000"/>
        </w:rPr>
        <w:t>переписи</w:t>
      </w:r>
      <w:r>
        <w:t xml:space="preserve">, будет полиция под руководством начальника МО МВД России "Абанксий" Павла Попова. Секретарем комиссии назначена уполномоченная по вопросам сельскохозяйственной </w:t>
      </w:r>
      <w:r w:rsidRPr="00775C36">
        <w:rPr>
          <w:b/>
          <w:color w:val="000000"/>
        </w:rPr>
        <w:t>переписи</w:t>
      </w:r>
      <w:r>
        <w:t xml:space="preserve"> по Абанскому району - Любовь Рукосуева.</w:t>
      </w:r>
    </w:p>
    <w:p w:rsidR="00267AA5" w:rsidRDefault="00267AA5" w:rsidP="001578F1">
      <w:pPr>
        <w:jc w:val="both"/>
      </w:pPr>
      <w:r>
        <w:t xml:space="preserve">В списке мероприятий также проведение информационно-разъяснительной работы на территории Абанского района, направленной на освещение целей и задач сельскохозяйственной </w:t>
      </w:r>
      <w:r w:rsidRPr="00775C36">
        <w:rPr>
          <w:b/>
          <w:color w:val="000000"/>
        </w:rPr>
        <w:t>переписи</w:t>
      </w:r>
      <w:r>
        <w:t xml:space="preserve">, сохранности </w:t>
      </w:r>
      <w:r w:rsidRPr="00775C36">
        <w:rPr>
          <w:b/>
          <w:color w:val="000000"/>
        </w:rPr>
        <w:t>переписных</w:t>
      </w:r>
      <w:r>
        <w:t xml:space="preserve"> листов и иных документов; организация и контроль за проведением проверок похозяй-ственных книг, которые ведутся органами местного самоуправления поселений. Но главная ответственность за точность собранных данных ляжет на </w:t>
      </w:r>
      <w:r w:rsidRPr="00775C36">
        <w:rPr>
          <w:b/>
          <w:color w:val="000000"/>
        </w:rPr>
        <w:t>переписчиков</w:t>
      </w:r>
      <w:r>
        <w:t>, которые в течение полтора месяца должны посетить каждый дом в районе. Надо отметить, что сведения будут получать анонимно: данных паспорта от жителей не потребуется.</w:t>
      </w:r>
    </w:p>
    <w:p w:rsidR="00267AA5" w:rsidRDefault="00267AA5" w:rsidP="001578F1">
      <w:pPr>
        <w:jc w:val="both"/>
      </w:pPr>
      <w:r>
        <w:t xml:space="preserve">Члены комиссии подробно обсудили представленный Ириной Владимировной доклад о целях предстоящего мероприятия, утвердили представленный план мероприятий и наметили пути решения проблем, которые могут возникнуть при проведении </w:t>
      </w:r>
      <w:r w:rsidRPr="00775C36">
        <w:rPr>
          <w:b/>
          <w:color w:val="000000"/>
        </w:rPr>
        <w:t>переписи</w:t>
      </w:r>
      <w:r>
        <w:t xml:space="preserve"> на территории района. Напомним, что </w:t>
      </w:r>
      <w:r w:rsidRPr="00775C36">
        <w:rPr>
          <w:b/>
          <w:color w:val="000000"/>
        </w:rPr>
        <w:t xml:space="preserve">Всероссийская сельскохозяйственная перепись </w:t>
      </w:r>
      <w:r>
        <w:t>пройдет по всей России с 1 июля по 15 августа, а на отдаленных и труднодоступных территориях - с 15 сентября по 15 ноября 2016 года. В соответствии с законом она проводится один раз в десять лет. И уже сейчас на федеральном уровне приняты все нормативные акты, регламентирующие ее проведение, разработаны и опробованы в шести регионах технология и методика ее проведения.</w:t>
      </w:r>
    </w:p>
    <w:p w:rsidR="00267AA5" w:rsidRDefault="00267AA5" w:rsidP="001578F1">
      <w:pPr>
        <w:jc w:val="both"/>
      </w:pPr>
      <w:r>
        <w:t xml:space="preserve">В ходе </w:t>
      </w:r>
      <w:r w:rsidRPr="00775C36">
        <w:rPr>
          <w:b/>
          <w:color w:val="000000"/>
        </w:rPr>
        <w:t>переписи</w:t>
      </w:r>
      <w:r>
        <w:t xml:space="preserve"> будет охвачено все многоукладное сельское хозяйство России. Оно коснется всех производителей - от личных подсобных хозяйств, дачников, садоводов, огородников до фермерских хозяйств и крупных сельхозорганизаций.</w:t>
      </w:r>
    </w:p>
    <w:p w:rsidR="00267AA5" w:rsidRDefault="00267AA5" w:rsidP="001578F1">
      <w:pPr>
        <w:jc w:val="both"/>
      </w:pPr>
      <w:r>
        <w:t xml:space="preserve">Для сбора сведений будут широко применяться самые современные технологии - система web-сбора </w:t>
      </w:r>
      <w:r w:rsidRPr="00775C36">
        <w:rPr>
          <w:b/>
          <w:color w:val="000000"/>
        </w:rPr>
        <w:t>статистической</w:t>
      </w:r>
      <w:r>
        <w:t xml:space="preserve"> информации </w:t>
      </w:r>
      <w:r w:rsidRPr="00775C36">
        <w:rPr>
          <w:b/>
          <w:color w:val="000000"/>
        </w:rPr>
        <w:t>Росстата</w:t>
      </w:r>
      <w:r>
        <w:t xml:space="preserve"> через сеть Интернет, а также планшетные компьютеры, в которые </w:t>
      </w:r>
      <w:r w:rsidRPr="00775C36">
        <w:rPr>
          <w:b/>
          <w:color w:val="000000"/>
        </w:rPr>
        <w:t>переписчики</w:t>
      </w:r>
      <w:r>
        <w:t xml:space="preserve"> будут сразу заносить ответы респондентов. Предполагается, что благодаря этому потребуется меньше </w:t>
      </w:r>
      <w:r w:rsidRPr="00775C36">
        <w:rPr>
          <w:b/>
          <w:color w:val="000000"/>
        </w:rPr>
        <w:t>переписчиков</w:t>
      </w:r>
      <w:r>
        <w:t xml:space="preserve">, а качество и оперативность их работы повысится. Уже начаты поставки планшетов для сбора сведений и комплекты экипировки </w:t>
      </w:r>
      <w:r w:rsidRPr="00775C36">
        <w:rPr>
          <w:b/>
          <w:color w:val="000000"/>
        </w:rPr>
        <w:t>переписчиков</w:t>
      </w:r>
      <w:r>
        <w:t>.</w:t>
      </w:r>
    </w:p>
    <w:p w:rsidR="00267AA5" w:rsidRDefault="00267AA5" w:rsidP="001578F1">
      <w:pPr>
        <w:jc w:val="both"/>
      </w:pPr>
      <w:r>
        <w:t xml:space="preserve">Крометехнических новшеств, есть и изменения в вопроснике </w:t>
      </w:r>
      <w:r w:rsidRPr="00775C36">
        <w:rPr>
          <w:b/>
          <w:color w:val="000000"/>
        </w:rPr>
        <w:t>переписи</w:t>
      </w:r>
      <w:r>
        <w:t xml:space="preserve">, он пополнится новыми пунктами - о применении сельхозорганизациями передовых методов ведения хозяйства, о привлечении ими кредитных средств, получении бюджетных субсидий и дотаций. Полнота и точность ответов, активность участников </w:t>
      </w:r>
      <w:r w:rsidRPr="00775C36">
        <w:rPr>
          <w:b/>
          <w:color w:val="000000"/>
        </w:rPr>
        <w:t>переписи</w:t>
      </w:r>
      <w:r>
        <w:t xml:space="preserve"> напрямую влияет на качество итоговых данных и на дальнейшую эффективность аграрной политики государственной власти на всех уровнях.</w:t>
      </w:r>
    </w:p>
    <w:p w:rsidR="00267AA5" w:rsidRDefault="00267AA5" w:rsidP="001578F1">
      <w:pPr>
        <w:jc w:val="both"/>
      </w:pPr>
      <w:r>
        <w:t xml:space="preserve">С 1 июля текущего года начал свою работу официальный сайт пресс-центра </w:t>
      </w:r>
      <w:r w:rsidRPr="00775C36">
        <w:rPr>
          <w:b/>
          <w:color w:val="000000"/>
        </w:rPr>
        <w:t xml:space="preserve">Всероссийской сельскохозяйственной переписи </w:t>
      </w:r>
      <w:r>
        <w:t xml:space="preserve">http: //vsp2016.ru/, на котором можно узнать самые последние новости о подготовке к данному мероприятию. Кроме того стартует конкурс профессиональной и любительской фотографии "Моя Россия" по данной теме, а в августе будет объявлен конкурс на лучший талисман </w:t>
      </w:r>
      <w:r w:rsidRPr="00775C36">
        <w:rPr>
          <w:b/>
          <w:color w:val="000000"/>
        </w:rPr>
        <w:t>переписи</w:t>
      </w:r>
      <w:r>
        <w:t>.</w:t>
      </w:r>
    </w:p>
    <w:p w:rsidR="00267AA5" w:rsidRDefault="00267AA5" w:rsidP="001578F1">
      <w:pPr>
        <w:jc w:val="both"/>
      </w:pPr>
      <w:r>
        <w:t xml:space="preserve">Предварительные итоги </w:t>
      </w:r>
      <w:r w:rsidRPr="00775C36">
        <w:rPr>
          <w:b/>
          <w:color w:val="000000"/>
        </w:rPr>
        <w:t>переписи</w:t>
      </w:r>
      <w:r>
        <w:t xml:space="preserve"> должны быть подведены в четвертом квартале 2017 года, окончательные - в четвертом квартале 2018 года.</w:t>
      </w:r>
    </w:p>
    <w:p w:rsidR="00267AA5" w:rsidRDefault="00267AA5" w:rsidP="001578F1">
      <w:pPr>
        <w:jc w:val="both"/>
      </w:pPr>
      <w:r>
        <w:t xml:space="preserve">В результате будет получена </w:t>
      </w:r>
      <w:r w:rsidRPr="00775C36">
        <w:rPr>
          <w:b/>
          <w:color w:val="000000"/>
        </w:rPr>
        <w:t>статистическая</w:t>
      </w:r>
      <w:r>
        <w:t xml:space="preserve"> информация, необходимая для разработки прогноза развития сельского хозяйства, мер экономического воздействия на повышение эффективности сельскохозяйственного производства, а также по оценке производственной безопасности России.</w:t>
      </w:r>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81" w:name="_Toc425152539"/>
      <w:r>
        <w:t>Волховские огни (Волхов), 17.07.2015, ВСХП: от Российской империи до завтрашнего дня</w:t>
      </w:r>
      <w:bookmarkEnd w:id="81"/>
    </w:p>
    <w:p w:rsidR="00267AA5" w:rsidRDefault="00267AA5" w:rsidP="001578F1">
      <w:pPr>
        <w:jc w:val="both"/>
      </w:pPr>
      <w:r>
        <w:t xml:space="preserve">В 2016 году в нашей стране будет проведена </w:t>
      </w:r>
      <w:r w:rsidRPr="00775C36">
        <w:rPr>
          <w:b/>
          <w:color w:val="000000"/>
        </w:rPr>
        <w:t xml:space="preserve">Всероссийская сельскохозяйственная перепись </w:t>
      </w:r>
      <w:r>
        <w:t>(</w:t>
      </w:r>
      <w:r w:rsidRPr="00775C36">
        <w:rPr>
          <w:b/>
          <w:color w:val="000000"/>
        </w:rPr>
        <w:t>ВСХП</w:t>
      </w:r>
      <w:r>
        <w:t xml:space="preserve">), и именно в 2016 году исполнится ровно 100 лет с момента проведения самой первой сельскохозяйственной </w:t>
      </w:r>
      <w:r w:rsidRPr="00775C36">
        <w:rPr>
          <w:b/>
          <w:color w:val="000000"/>
        </w:rPr>
        <w:t>переписи</w:t>
      </w:r>
      <w:r>
        <w:t xml:space="preserve">, начатой еще при императоре Николае II и проведенной русскими </w:t>
      </w:r>
      <w:r w:rsidRPr="00775C36">
        <w:rPr>
          <w:b/>
          <w:color w:val="000000"/>
        </w:rPr>
        <w:t>статистиками</w:t>
      </w:r>
      <w:r>
        <w:t xml:space="preserve">, несмотря на войну, отречение императора и Февральскую революцию. Первая в российском государстве сельскохозяйственная </w:t>
      </w:r>
      <w:r w:rsidRPr="00775C36">
        <w:rPr>
          <w:b/>
          <w:color w:val="000000"/>
        </w:rPr>
        <w:t>перепись</w:t>
      </w:r>
      <w:r>
        <w:t xml:space="preserve"> была начата непосредственно перед Октябрьской революцией. В Российской империи, бывшей перед Первой мировой крупнейшим в мире производителем сельхозпродукции, в полный рост встала проблема нехватки продовольствия. К сожалению, результаты </w:t>
      </w:r>
      <w:r w:rsidRPr="00775C36">
        <w:rPr>
          <w:b/>
          <w:color w:val="000000"/>
        </w:rPr>
        <w:t>переписи</w:t>
      </w:r>
      <w:r>
        <w:t xml:space="preserve"> были подведены только к октябрю 1917 года и оказались невостребованы в горниле Гражданской войны. Однако уже в 1920 году советская власть провела повторную сельскохозяйственную </w:t>
      </w:r>
      <w:r w:rsidRPr="00775C36">
        <w:rPr>
          <w:b/>
          <w:color w:val="000000"/>
        </w:rPr>
        <w:t>перепись</w:t>
      </w:r>
      <w:r>
        <w:t xml:space="preserve"> и благодаря ее результатам смогла с успехом реализовать Новую Экономическую Политику (НЭП). Проведенные в рамках НЭП реформы позволили уже через два года снизить сельскохозяйственные налоги в 3,5 раза, за три с половиной года превратили рубль в стабильную, свободно конвертируемую валюту, восстановили крупнейшие сельскохозяйственные ярмарки, действовавшие до начала Первой мировой войны. В современной России сельскохозяйственная </w:t>
      </w:r>
      <w:r w:rsidRPr="00775C36">
        <w:rPr>
          <w:b/>
          <w:color w:val="000000"/>
        </w:rPr>
        <w:t>перепись</w:t>
      </w:r>
      <w:r>
        <w:t xml:space="preserve"> впервые была проведена лишь в 2006 году - после того, как страна оправилась от потрясений 1990-х и взяла курс на возрождение экономики. Правительству понадобились реальные и объективные данные о состоянии дел в сельском хозяйстве для принятия решений о выделении средств на поддержку сельскохозяйственной отрасли, для строительства и восстановления важнейших инфраструктурных объектов. И </w:t>
      </w:r>
      <w:r w:rsidRPr="00775C36">
        <w:rPr>
          <w:b/>
          <w:color w:val="000000"/>
        </w:rPr>
        <w:t>ВСХП-2006</w:t>
      </w:r>
      <w:r>
        <w:t xml:space="preserve"> помогла решить эту задачу в полной мере. За 10 лет, прошедшие с момента последней сельскохозяйственной </w:t>
      </w:r>
      <w:r w:rsidRPr="00775C36">
        <w:rPr>
          <w:b/>
          <w:color w:val="000000"/>
        </w:rPr>
        <w:t>переписи</w:t>
      </w:r>
      <w:r>
        <w:t xml:space="preserve">, сельское хозяйство России значительно изменилось, поэтому нам столь важны результаты запланированной на 2016 год </w:t>
      </w:r>
      <w:r w:rsidRPr="00775C36">
        <w:rPr>
          <w:b/>
          <w:color w:val="000000"/>
        </w:rPr>
        <w:t>ВСХП</w:t>
      </w:r>
      <w:r>
        <w:t xml:space="preserve">. Они должны </w:t>
      </w:r>
      <w:r w:rsidRPr="00775C36">
        <w:rPr>
          <w:b/>
          <w:color w:val="000000"/>
        </w:rPr>
        <w:t>стать</w:t>
      </w:r>
      <w:r>
        <w:t xml:space="preserve"> фундаментом для новой программы развития отечественного сельского хозяйства, для дополнительных государственных целевых инвестиций и для перехода российской сельскохозяйственной отрасли на новый уровень. Л. МАГАЕВА, уполномоченный Волховского района по вопросам </w:t>
      </w:r>
      <w:r w:rsidRPr="00775C36">
        <w:rPr>
          <w:b/>
          <w:color w:val="000000"/>
        </w:rPr>
        <w:t>ВСХП-2016</w:t>
      </w:r>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82" w:name="_Toc425152540"/>
      <w:r>
        <w:t>Приазовские степи (Ейск), 17.07.2015, 1 июля 2016 стартует Всероссийская сельскохозяйственная перепись</w:t>
      </w:r>
      <w:bookmarkEnd w:id="82"/>
    </w:p>
    <w:p w:rsidR="00267AA5" w:rsidRDefault="00267AA5" w:rsidP="001578F1">
      <w:pPr>
        <w:jc w:val="both"/>
      </w:pPr>
      <w:r w:rsidRPr="00775C36">
        <w:rPr>
          <w:b/>
          <w:color w:val="000000"/>
        </w:rPr>
        <w:t xml:space="preserve">Всероссийская сельскохозяйственная перепись </w:t>
      </w:r>
      <w:r>
        <w:t>2016 года (</w:t>
      </w:r>
      <w:r w:rsidRPr="00775C36">
        <w:rPr>
          <w:b/>
          <w:color w:val="000000"/>
        </w:rPr>
        <w:t>ВСХП-2016</w:t>
      </w:r>
      <w:r>
        <w:t xml:space="preserve">) проводится в соответствии с Постановлением Правительства Российской Федерации от 10 апреля 2013 года № 316 "Об организации </w:t>
      </w:r>
      <w:r w:rsidRPr="00775C36">
        <w:rPr>
          <w:b/>
          <w:color w:val="000000"/>
        </w:rPr>
        <w:t xml:space="preserve">Всероссийской сельскохозяйственной переписи </w:t>
      </w:r>
      <w:r>
        <w:t>2016 года". Дата проведения - с 1 июля по 15 августа 2016 года.</w:t>
      </w:r>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83" w:name="_Toc425152541"/>
      <w:r>
        <w:t>Вольская жизнь (volsklife.ru) (Вольск), 17.07.2015, Переписчик придет к Вольскому фермеру с планшетом</w:t>
      </w:r>
      <w:bookmarkEnd w:id="83"/>
    </w:p>
    <w:p w:rsidR="00267AA5" w:rsidRDefault="00267AA5" w:rsidP="001578F1">
      <w:pPr>
        <w:jc w:val="both"/>
      </w:pPr>
      <w:r w:rsidRPr="00775C36">
        <w:rPr>
          <w:b/>
          <w:color w:val="000000"/>
        </w:rPr>
        <w:t>Росстат</w:t>
      </w:r>
      <w:r>
        <w:t xml:space="preserve"> открывает сайт </w:t>
      </w:r>
      <w:r w:rsidRPr="00775C36">
        <w:rPr>
          <w:b/>
          <w:color w:val="000000"/>
        </w:rPr>
        <w:t xml:space="preserve">Всероссийской сельскохозяйственной переписи </w:t>
      </w:r>
      <w:r>
        <w:t xml:space="preserve">2016 года. 1 июля 2015 года, ровно за год до </w:t>
      </w:r>
      <w:r w:rsidRPr="00775C36">
        <w:rPr>
          <w:b/>
          <w:color w:val="000000"/>
        </w:rPr>
        <w:t>Всероссийской сельскохозяйственной переписи</w:t>
      </w:r>
      <w:r>
        <w:t xml:space="preserve">, начинает работу официальный сайт пресс-центра </w:t>
      </w:r>
      <w:r w:rsidRPr="00775C36">
        <w:rPr>
          <w:b/>
          <w:color w:val="000000"/>
        </w:rPr>
        <w:t xml:space="preserve">Всероссийской сельскохозяйственной переписи </w:t>
      </w:r>
      <w:r>
        <w:t xml:space="preserve">http://vshp2016.ru/, на котором можно будет узнать самые последние новости о подготовке к </w:t>
      </w:r>
      <w:r w:rsidRPr="00775C36">
        <w:rPr>
          <w:b/>
          <w:color w:val="000000"/>
        </w:rPr>
        <w:t>переписи</w:t>
      </w:r>
      <w:r>
        <w:t xml:space="preserve">. </w:t>
      </w:r>
    </w:p>
    <w:p w:rsidR="00267AA5" w:rsidRDefault="00267AA5" w:rsidP="001578F1">
      <w:pPr>
        <w:jc w:val="both"/>
      </w:pPr>
      <w:r>
        <w:t xml:space="preserve">На сайте администрации Вольского муниципального района http://Вольск.рф в разделе "Вопросы </w:t>
      </w:r>
      <w:r w:rsidRPr="00775C36">
        <w:rPr>
          <w:b/>
          <w:color w:val="000000"/>
        </w:rPr>
        <w:t>статистики</w:t>
      </w:r>
      <w:r>
        <w:t xml:space="preserve">" также есть информация о подготовке к </w:t>
      </w:r>
      <w:r w:rsidRPr="00775C36">
        <w:rPr>
          <w:b/>
          <w:color w:val="000000"/>
        </w:rPr>
        <w:t>переписи</w:t>
      </w:r>
      <w:r>
        <w:t xml:space="preserve"> в Вольском районе.</w:t>
      </w:r>
    </w:p>
    <w:p w:rsidR="00267AA5" w:rsidRDefault="00267AA5" w:rsidP="001578F1">
      <w:pPr>
        <w:jc w:val="both"/>
      </w:pPr>
      <w:r>
        <w:t xml:space="preserve">В ходе </w:t>
      </w:r>
      <w:r w:rsidRPr="00775C36">
        <w:rPr>
          <w:b/>
          <w:color w:val="000000"/>
        </w:rPr>
        <w:t>переписи</w:t>
      </w:r>
      <w:r>
        <w:t xml:space="preserve"> будет охвачено все многоукладное сельское хозяйство России. Она коснется всех сельхозпроизводителей - от личных подсобных хозяйств, дачников, садоводов, огородников до фермерских хозяйств и крупных сельхозорганизаций. Предварительное количество объектов сельхоз</w:t>
      </w:r>
      <w:r w:rsidRPr="00775C36">
        <w:rPr>
          <w:b/>
          <w:color w:val="000000"/>
        </w:rPr>
        <w:t>переписи</w:t>
      </w:r>
      <w:r>
        <w:t xml:space="preserve"> по Вольскому району составляет 18568 единиц.</w:t>
      </w:r>
    </w:p>
    <w:p w:rsidR="00267AA5" w:rsidRDefault="00267AA5" w:rsidP="001578F1">
      <w:pPr>
        <w:jc w:val="both"/>
      </w:pPr>
      <w:r>
        <w:t>Как рассказала начальник отдела гос</w:t>
      </w:r>
      <w:r w:rsidRPr="00775C36">
        <w:rPr>
          <w:b/>
          <w:color w:val="000000"/>
        </w:rPr>
        <w:t>статистики</w:t>
      </w:r>
      <w:r>
        <w:t xml:space="preserve"> в Вольске Наталья Быкова, для сбора сведений будут широко применяться самые современные технологии - система web-сбора </w:t>
      </w:r>
      <w:r w:rsidRPr="00775C36">
        <w:rPr>
          <w:b/>
          <w:color w:val="000000"/>
        </w:rPr>
        <w:t>статистической</w:t>
      </w:r>
      <w:r>
        <w:t xml:space="preserve"> информации </w:t>
      </w:r>
      <w:r w:rsidRPr="00775C36">
        <w:rPr>
          <w:b/>
          <w:color w:val="000000"/>
        </w:rPr>
        <w:t>Росстата</w:t>
      </w:r>
      <w:r>
        <w:t xml:space="preserve"> через сеть Интернет, а также планшетные компьютеры, в которые </w:t>
      </w:r>
      <w:r w:rsidRPr="00775C36">
        <w:rPr>
          <w:b/>
          <w:color w:val="000000"/>
        </w:rPr>
        <w:t>переписчики</w:t>
      </w:r>
      <w:r>
        <w:t xml:space="preserve"> будут сразу же заносить ответы респондентов. Благодаря этому потребуется меньше </w:t>
      </w:r>
      <w:r w:rsidRPr="00775C36">
        <w:rPr>
          <w:b/>
          <w:color w:val="000000"/>
        </w:rPr>
        <w:t>переписчиков</w:t>
      </w:r>
      <w:r>
        <w:t xml:space="preserve">, а качество и оперативность их работы повысится. Уже начаты поставки планшетов для сбора сведений и комплекты экипировки </w:t>
      </w:r>
      <w:r w:rsidRPr="00775C36">
        <w:rPr>
          <w:b/>
          <w:color w:val="000000"/>
        </w:rPr>
        <w:t>переписчиков</w:t>
      </w:r>
      <w:r>
        <w:t>.</w:t>
      </w:r>
    </w:p>
    <w:p w:rsidR="00267AA5" w:rsidRDefault="00267AA5" w:rsidP="001578F1">
      <w:pPr>
        <w:jc w:val="both"/>
      </w:pPr>
      <w:r>
        <w:t xml:space="preserve">Кроме технических новшеств, есть изменения в вопроснике </w:t>
      </w:r>
      <w:r w:rsidRPr="00775C36">
        <w:rPr>
          <w:b/>
          <w:color w:val="000000"/>
        </w:rPr>
        <w:t>переписи</w:t>
      </w:r>
      <w:r>
        <w:t xml:space="preserve">, он пополнился новыми пунктами - о применении сельхозорганизациями передовых методов ведения хозяйства, о привлечении ими кредитных средств, получении бюджетных субсидий и дотаций. Полнота и точность ответов, активность участников </w:t>
      </w:r>
      <w:r w:rsidRPr="00775C36">
        <w:rPr>
          <w:b/>
          <w:color w:val="000000"/>
        </w:rPr>
        <w:t>переписи</w:t>
      </w:r>
      <w:r>
        <w:t xml:space="preserve"> напрямую влияет на качество итоговых данных и на дальнейшую эффективность аграрной политики государственной власти на всех уровнях.</w:t>
      </w:r>
    </w:p>
    <w:p w:rsidR="00267AA5" w:rsidRDefault="00267AA5" w:rsidP="001578F1">
      <w:pPr>
        <w:jc w:val="both"/>
      </w:pPr>
      <w:hyperlink r:id="rId75" w:history="1">
        <w:r>
          <w:rPr>
            <w:rStyle w:val="Hyperlink"/>
          </w:rPr>
          <w:t>http://www.volsklife.ru/index.php/sobytiya/2544-perepischik-pridet-k-volskomu-fermeru-s-planshetom.html</w:t>
        </w:r>
      </w:hyperlink>
    </w:p>
    <w:p w:rsidR="00267AA5" w:rsidRDefault="00267AA5" w:rsidP="001578F1">
      <w:pPr>
        <w:jc w:val="right"/>
      </w:pPr>
      <w:hyperlink w:anchor="Оглавление" w:history="1">
        <w:r>
          <w:rPr>
            <w:rStyle w:val="Hyperlink"/>
          </w:rPr>
          <w:t>Содержание</w:t>
        </w:r>
      </w:hyperlink>
    </w:p>
    <w:p w:rsidR="00267AA5" w:rsidRDefault="00267AA5" w:rsidP="001578F1">
      <w:pPr>
        <w:jc w:val="right"/>
      </w:pPr>
    </w:p>
    <w:p w:rsidR="00267AA5" w:rsidRDefault="00267AA5" w:rsidP="001578F1">
      <w:pPr>
        <w:pStyle w:val="Heading2"/>
      </w:pPr>
      <w:bookmarkStart w:id="84" w:name="_Toc425152542"/>
      <w:r>
        <w:t>Администрация г. Мончегорска (monchegorsk.gov-murman.ru) (Мончегорск), 17.07.2015, Мончегорск готовится к сельскохозяйственной переписи</w:t>
      </w:r>
      <w:bookmarkEnd w:id="84"/>
    </w:p>
    <w:p w:rsidR="00267AA5" w:rsidRDefault="00267AA5" w:rsidP="001578F1">
      <w:pPr>
        <w:jc w:val="both"/>
      </w:pPr>
      <w:r>
        <w:t>Новости</w:t>
      </w:r>
    </w:p>
    <w:p w:rsidR="00267AA5" w:rsidRDefault="00267AA5" w:rsidP="001578F1">
      <w:pPr>
        <w:jc w:val="both"/>
      </w:pPr>
      <w:r>
        <w:t xml:space="preserve">В настоящее время проходит подготовка к проведению </w:t>
      </w:r>
      <w:r w:rsidRPr="00775C36">
        <w:rPr>
          <w:b/>
          <w:color w:val="000000"/>
        </w:rPr>
        <w:t xml:space="preserve">Всероссийской сельскохозяйственной переписи </w:t>
      </w:r>
      <w:r>
        <w:t xml:space="preserve">2016 года. Территориальный орган </w:t>
      </w:r>
      <w:r w:rsidRPr="00775C36">
        <w:rPr>
          <w:b/>
          <w:color w:val="000000"/>
        </w:rPr>
        <w:t xml:space="preserve">Федеральной службы государственной статистики </w:t>
      </w:r>
      <w:r>
        <w:t xml:space="preserve">по Мурманской области проводит работу по актуализации списков объектов </w:t>
      </w:r>
      <w:r w:rsidRPr="00775C36">
        <w:rPr>
          <w:b/>
          <w:color w:val="000000"/>
        </w:rPr>
        <w:t>переписи</w:t>
      </w:r>
      <w:r>
        <w:t>.</w:t>
      </w:r>
    </w:p>
    <w:p w:rsidR="00267AA5" w:rsidRDefault="00267AA5" w:rsidP="001578F1">
      <w:pPr>
        <w:jc w:val="both"/>
      </w:pPr>
      <w:r>
        <w:t xml:space="preserve">Граждан, имеющих земельные участки, находящиеся на территории н.п. 25 км железной дороги Мончегорск-Оленья , просят позвонить в отдел сводных </w:t>
      </w:r>
      <w:r w:rsidRPr="00775C36">
        <w:rPr>
          <w:b/>
          <w:color w:val="000000"/>
        </w:rPr>
        <w:t>статистических</w:t>
      </w:r>
      <w:r>
        <w:t xml:space="preserve"> работ города Мончегорска.</w:t>
      </w:r>
    </w:p>
    <w:p w:rsidR="00267AA5" w:rsidRDefault="00267AA5" w:rsidP="001578F1">
      <w:pPr>
        <w:jc w:val="both"/>
      </w:pPr>
      <w:r>
        <w:t xml:space="preserve">Контактные номера телефонов уполномоченного по вопросам </w:t>
      </w:r>
      <w:r w:rsidRPr="00775C36">
        <w:rPr>
          <w:b/>
          <w:color w:val="000000"/>
        </w:rPr>
        <w:t>переписи</w:t>
      </w:r>
      <w:r>
        <w:t xml:space="preserve">: </w:t>
      </w:r>
    </w:p>
    <w:p w:rsidR="00267AA5" w:rsidRDefault="00267AA5" w:rsidP="001578F1">
      <w:pPr>
        <w:jc w:val="both"/>
      </w:pPr>
      <w:r>
        <w:t>7-23-51</w:t>
      </w:r>
    </w:p>
    <w:p w:rsidR="00267AA5" w:rsidRDefault="00267AA5" w:rsidP="001578F1">
      <w:pPr>
        <w:jc w:val="both"/>
      </w:pPr>
      <w:r>
        <w:t>7-24-67</w:t>
      </w:r>
    </w:p>
    <w:p w:rsidR="00267AA5" w:rsidRDefault="00267AA5" w:rsidP="001578F1">
      <w:pPr>
        <w:jc w:val="both"/>
      </w:pPr>
      <w:r>
        <w:t>8(911)304-80-41</w:t>
      </w:r>
    </w:p>
    <w:p w:rsidR="00267AA5" w:rsidRDefault="00267AA5" w:rsidP="001578F1">
      <w:pPr>
        <w:jc w:val="both"/>
      </w:pPr>
      <w:r>
        <w:t xml:space="preserve">Режим работы: </w:t>
      </w:r>
    </w:p>
    <w:p w:rsidR="00267AA5" w:rsidRDefault="00267AA5" w:rsidP="001578F1">
      <w:pPr>
        <w:jc w:val="both"/>
      </w:pPr>
      <w:r>
        <w:t>С понедельника по пятницу 8.30-16.45 (перерыв на обед 12.30-13.30)</w:t>
      </w:r>
    </w:p>
    <w:p w:rsidR="00267AA5" w:rsidRDefault="00267AA5" w:rsidP="001578F1">
      <w:pPr>
        <w:jc w:val="both"/>
      </w:pPr>
      <w:r>
        <w:t>Суббота и воскресенье - выходной</w:t>
      </w:r>
    </w:p>
    <w:p w:rsidR="00267AA5" w:rsidRDefault="00267AA5" w:rsidP="001578F1">
      <w:pPr>
        <w:jc w:val="both"/>
      </w:pPr>
      <w:r>
        <w:t xml:space="preserve">Отдел сводной и территориальной </w:t>
      </w:r>
      <w:r w:rsidRPr="00775C36">
        <w:rPr>
          <w:b/>
          <w:color w:val="000000"/>
        </w:rPr>
        <w:t>статистики</w:t>
      </w:r>
      <w:r>
        <w:t xml:space="preserve"> в городе Мончегорске </w:t>
      </w:r>
    </w:p>
    <w:p w:rsidR="00267AA5" w:rsidRDefault="00267AA5" w:rsidP="001578F1">
      <w:pPr>
        <w:jc w:val="both"/>
      </w:pPr>
      <w:r>
        <w:t xml:space="preserve">Территориального органа </w:t>
      </w:r>
      <w:r w:rsidRPr="00775C36">
        <w:rPr>
          <w:b/>
          <w:color w:val="000000"/>
        </w:rPr>
        <w:t xml:space="preserve">Федеральной службы государственной статистики </w:t>
      </w:r>
    </w:p>
    <w:p w:rsidR="00267AA5" w:rsidRDefault="00267AA5" w:rsidP="001578F1">
      <w:pPr>
        <w:jc w:val="both"/>
      </w:pPr>
      <w:r>
        <w:t>по Мурманской области</w:t>
      </w:r>
    </w:p>
    <w:p w:rsidR="00267AA5" w:rsidRDefault="00267AA5" w:rsidP="001578F1">
      <w:pPr>
        <w:jc w:val="both"/>
      </w:pPr>
      <w:hyperlink r:id="rId76" w:history="1">
        <w:r>
          <w:rPr>
            <w:rStyle w:val="Hyperlink"/>
          </w:rPr>
          <w:t>http://monchegorsk.gov-murman.ru/news/111381/</w:t>
        </w:r>
      </w:hyperlink>
    </w:p>
    <w:p w:rsidR="00267AA5" w:rsidRDefault="00267AA5" w:rsidP="001578F1">
      <w:pPr>
        <w:jc w:val="right"/>
      </w:pPr>
      <w:hyperlink w:anchor="Оглавление" w:history="1">
        <w:r>
          <w:rPr>
            <w:rStyle w:val="Hyperlink"/>
          </w:rPr>
          <w:t>Содержание</w:t>
        </w:r>
      </w:hyperlink>
    </w:p>
    <w:p w:rsidR="00267AA5" w:rsidRPr="00775C36" w:rsidRDefault="00267AA5" w:rsidP="001578F1">
      <w:pPr>
        <w:jc w:val="right"/>
      </w:pPr>
    </w:p>
    <w:p w:rsidR="00267AA5" w:rsidRDefault="00267AA5" w:rsidP="000A04A0"/>
    <w:sectPr w:rsidR="00267AA5" w:rsidSect="00594315">
      <w:headerReference w:type="default" r:id="rId77"/>
      <w:headerReference w:type="first" r:id="rId78"/>
      <w:pgSz w:w="11906" w:h="16838" w:code="9"/>
      <w:pgMar w:top="993"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AA5" w:rsidRDefault="00267AA5" w:rsidP="006212AB">
      <w:pPr>
        <w:spacing w:after="0" w:line="240" w:lineRule="auto"/>
      </w:pPr>
      <w:r>
        <w:separator/>
      </w:r>
    </w:p>
  </w:endnote>
  <w:endnote w:type="continuationSeparator" w:id="1">
    <w:p w:rsidR="00267AA5" w:rsidRDefault="00267AA5" w:rsidP="006212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Bookman Old Style"/>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AA5" w:rsidRDefault="00267AA5" w:rsidP="006212AB">
      <w:pPr>
        <w:spacing w:after="0" w:line="240" w:lineRule="auto"/>
      </w:pPr>
      <w:r>
        <w:separator/>
      </w:r>
    </w:p>
  </w:footnote>
  <w:footnote w:type="continuationSeparator" w:id="1">
    <w:p w:rsidR="00267AA5" w:rsidRDefault="00267AA5" w:rsidP="006212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AA5" w:rsidRPr="009D2C86" w:rsidRDefault="00267AA5">
    <w:pPr>
      <w:pStyle w:val="Header"/>
      <w:jc w:val="right"/>
      <w:rPr>
        <w:rFonts w:ascii="Cambria" w:hAnsi="Cambria"/>
        <w:color w:val="D9D9D9"/>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2049" type="#_x0000_t75" style="position:absolute;left:0;text-align:left;margin-left:446.45pt;margin-top:-111.95pt;width:30.65pt;height:70.7pt;z-index:-251656192;visibility:visible;mso-position-horizontal-relative:margin;mso-position-vertical-relative:margin">
          <v:imagedata r:id="rId1" o:title=""/>
          <w10:wrap type="square" anchorx="margin" anchory="margin"/>
        </v:shape>
      </w:pict>
    </w:r>
    <w:r w:rsidRPr="009D2C86">
      <w:rPr>
        <w:rFonts w:ascii="Cambria" w:hAnsi="Cambria"/>
        <w:color w:val="FFFFFF"/>
        <w:szCs w:val="24"/>
      </w:rPr>
      <w:fldChar w:fldCharType="begin"/>
    </w:r>
    <w:r w:rsidRPr="009D2C86">
      <w:rPr>
        <w:rFonts w:ascii="Cambria" w:hAnsi="Cambria"/>
        <w:color w:val="FFFFFF"/>
        <w:szCs w:val="24"/>
      </w:rPr>
      <w:instrText>PAGE   \* MERGEFORMAT</w:instrText>
    </w:r>
    <w:r w:rsidRPr="009D2C86">
      <w:rPr>
        <w:rFonts w:ascii="Cambria" w:hAnsi="Cambria"/>
        <w:color w:val="FFFFFF"/>
        <w:szCs w:val="24"/>
      </w:rPr>
      <w:fldChar w:fldCharType="separate"/>
    </w:r>
    <w:r>
      <w:rPr>
        <w:rFonts w:ascii="Cambria" w:hAnsi="Cambria"/>
        <w:noProof/>
        <w:color w:val="FFFFFF"/>
        <w:szCs w:val="24"/>
      </w:rPr>
      <w:t>2</w:t>
    </w:r>
    <w:r w:rsidRPr="009D2C86">
      <w:rPr>
        <w:rFonts w:ascii="Cambria" w:hAnsi="Cambria"/>
        <w:color w:val="FFFFFF"/>
        <w:szCs w:val="24"/>
      </w:rPr>
      <w:fldChar w:fldCharType="end"/>
    </w:r>
  </w:p>
  <w:p w:rsidR="00267AA5" w:rsidRPr="00F30555" w:rsidRDefault="00267AA5">
    <w:pPr>
      <w:pStyle w:val="Header"/>
      <w:rPr>
        <w:rFonts w:ascii="Cambria" w:hAnsi="Cambria"/>
        <w:color w:val="008C5B"/>
      </w:rPr>
    </w:pPr>
    <w:r w:rsidRPr="00F30555">
      <w:rPr>
        <w:rFonts w:ascii="Cambria" w:hAnsi="Cambria"/>
        <w:color w:val="008C5B"/>
      </w:rPr>
      <w:t>Мониторинг СМИ</w:t>
    </w:r>
  </w:p>
  <w:p w:rsidR="00267AA5" w:rsidRPr="009D2C86" w:rsidRDefault="00267AA5">
    <w:pPr>
      <w:pStyle w:val="Header"/>
      <w:rPr>
        <w:color w:val="808080"/>
        <w:sz w:val="16"/>
        <w:szCs w:val="16"/>
      </w:rPr>
    </w:pPr>
    <w:r w:rsidRPr="009D2C86">
      <w:rPr>
        <w:color w:val="808080"/>
        <w:sz w:val="16"/>
        <w:szCs w:val="16"/>
      </w:rPr>
      <w:t>Компания развития общественных связей</w:t>
    </w:r>
  </w:p>
  <w:p w:rsidR="00267AA5" w:rsidRPr="009D2C86" w:rsidRDefault="00267AA5">
    <w:pPr>
      <w:pStyle w:val="Header"/>
      <w:rPr>
        <w:color w:val="808080"/>
        <w:sz w:val="16"/>
        <w:szCs w:val="16"/>
      </w:rPr>
    </w:pPr>
    <w:r w:rsidRPr="009D2C86">
      <w:rPr>
        <w:color w:val="808080"/>
        <w:sz w:val="16"/>
        <w:szCs w:val="16"/>
      </w:rPr>
      <w:t>Аналитический центр</w:t>
    </w:r>
  </w:p>
  <w:p w:rsidR="00267AA5" w:rsidRDefault="00267AA5">
    <w:pPr>
      <w:pStyle w:val="Header"/>
    </w:pPr>
  </w:p>
  <w:p w:rsidR="00267AA5" w:rsidRDefault="00267AA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AA5" w:rsidRDefault="00267A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2050" type="#_x0000_t75" style="position:absolute;margin-left:0;margin-top:0;width:595.25pt;height:841.85pt;z-index:251662336;visibility:visible;mso-position-horizontal-relative:page;mso-position-vertical-relative:page">
          <v:imagedata r:id="rId1" o:title=""/>
          <w10:wrap type="square" anchorx="page" anchory="page"/>
        </v:shape>
      </w:pict>
    </w:r>
  </w:p>
  <w:p w:rsidR="00267AA5" w:rsidRDefault="00267AA5">
    <w:pPr>
      <w:pStyle w:val="Header"/>
    </w:pPr>
    <w:r>
      <w:rPr>
        <w:noProof/>
      </w:rPr>
      <w:pict>
        <v:oval id="Овал 3" o:spid="_x0000_s2051" style="position:absolute;margin-left:69.45pt;margin-top:268pt;width:182.25pt;height:70.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" strokecolor="white" strokeweight="2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C7801"/>
    <w:multiLevelType w:val="hybridMultilevel"/>
    <w:tmpl w:val="1A08E9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0F607E"/>
    <w:multiLevelType w:val="hybridMultilevel"/>
    <w:tmpl w:val="3A5C6348"/>
    <w:lvl w:ilvl="0" w:tplc="B2C6F824">
      <w:start w:val="1"/>
      <w:numFmt w:val="bullet"/>
      <w:lvlText w:val=""/>
      <w:lvlJc w:val="left"/>
      <w:pPr>
        <w:ind w:left="720" w:hanging="360"/>
      </w:pPr>
      <w:rPr>
        <w:rFonts w:ascii="Wingdings" w:hAnsi="Wingdings" w:hint="default"/>
        <w:color w:val="00B05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0D7C6F"/>
    <w:multiLevelType w:val="hybridMultilevel"/>
    <w:tmpl w:val="F93298DA"/>
    <w:lvl w:ilvl="0" w:tplc="3B3E25B2">
      <w:start w:val="1"/>
      <w:numFmt w:val="bullet"/>
      <w:lvlText w:val=""/>
      <w:lvlJc w:val="left"/>
      <w:pPr>
        <w:ind w:left="720" w:hanging="360"/>
      </w:pPr>
      <w:rPr>
        <w:rFonts w:ascii="Wingdings" w:hAnsi="Wingdings" w:hint="default"/>
        <w:color w:val="00B050"/>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B0258FF"/>
    <w:multiLevelType w:val="hybridMultilevel"/>
    <w:tmpl w:val="153CDF4E"/>
    <w:lvl w:ilvl="0" w:tplc="5520062E">
      <w:start w:val="1"/>
      <w:numFmt w:val="bullet"/>
      <w:lvlText w:val=""/>
      <w:lvlJc w:val="left"/>
      <w:pPr>
        <w:ind w:left="720" w:hanging="360"/>
      </w:pPr>
      <w:rPr>
        <w:rFonts w:ascii="Wingdings" w:hAnsi="Wingdings" w:hint="default"/>
        <w:color w:val="00B050"/>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3B75ABD"/>
    <w:multiLevelType w:val="hybridMultilevel"/>
    <w:tmpl w:val="B0DA4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12AB"/>
    <w:rsid w:val="00021C11"/>
    <w:rsid w:val="00044679"/>
    <w:rsid w:val="00053C8D"/>
    <w:rsid w:val="0005435C"/>
    <w:rsid w:val="00070C44"/>
    <w:rsid w:val="000A04A0"/>
    <w:rsid w:val="000A2D25"/>
    <w:rsid w:val="000A3C96"/>
    <w:rsid w:val="000E246C"/>
    <w:rsid w:val="000F332C"/>
    <w:rsid w:val="0011042C"/>
    <w:rsid w:val="0014219D"/>
    <w:rsid w:val="00154C9A"/>
    <w:rsid w:val="001578F1"/>
    <w:rsid w:val="001749C7"/>
    <w:rsid w:val="001B1D20"/>
    <w:rsid w:val="002007E0"/>
    <w:rsid w:val="002064F1"/>
    <w:rsid w:val="00224BED"/>
    <w:rsid w:val="0025130E"/>
    <w:rsid w:val="00267AA5"/>
    <w:rsid w:val="0027631F"/>
    <w:rsid w:val="002C5CB4"/>
    <w:rsid w:val="002E637A"/>
    <w:rsid w:val="0030242A"/>
    <w:rsid w:val="00304C0E"/>
    <w:rsid w:val="00306B30"/>
    <w:rsid w:val="00316AE5"/>
    <w:rsid w:val="00380C46"/>
    <w:rsid w:val="003C0152"/>
    <w:rsid w:val="003F2776"/>
    <w:rsid w:val="003F718C"/>
    <w:rsid w:val="00413384"/>
    <w:rsid w:val="0045320F"/>
    <w:rsid w:val="00455871"/>
    <w:rsid w:val="00456473"/>
    <w:rsid w:val="004775C4"/>
    <w:rsid w:val="004945B6"/>
    <w:rsid w:val="004D52CF"/>
    <w:rsid w:val="004D550F"/>
    <w:rsid w:val="004F3F54"/>
    <w:rsid w:val="005219F8"/>
    <w:rsid w:val="00555BEE"/>
    <w:rsid w:val="00587A34"/>
    <w:rsid w:val="00593C37"/>
    <w:rsid w:val="00594315"/>
    <w:rsid w:val="005A6F9E"/>
    <w:rsid w:val="00620B6B"/>
    <w:rsid w:val="006212AB"/>
    <w:rsid w:val="0063455A"/>
    <w:rsid w:val="006533E1"/>
    <w:rsid w:val="006A1911"/>
    <w:rsid w:val="006C5055"/>
    <w:rsid w:val="007115F1"/>
    <w:rsid w:val="00714195"/>
    <w:rsid w:val="00726B11"/>
    <w:rsid w:val="0072768D"/>
    <w:rsid w:val="0073227C"/>
    <w:rsid w:val="00775C36"/>
    <w:rsid w:val="007E4C0C"/>
    <w:rsid w:val="007F18DA"/>
    <w:rsid w:val="00844A1A"/>
    <w:rsid w:val="008544D1"/>
    <w:rsid w:val="00872371"/>
    <w:rsid w:val="008A0FE8"/>
    <w:rsid w:val="008C4AC6"/>
    <w:rsid w:val="00913919"/>
    <w:rsid w:val="00946816"/>
    <w:rsid w:val="00960BE6"/>
    <w:rsid w:val="009628FC"/>
    <w:rsid w:val="00963271"/>
    <w:rsid w:val="0097285F"/>
    <w:rsid w:val="00974EF6"/>
    <w:rsid w:val="00985C42"/>
    <w:rsid w:val="009C7A93"/>
    <w:rsid w:val="009D2C86"/>
    <w:rsid w:val="009D33A3"/>
    <w:rsid w:val="009E16FD"/>
    <w:rsid w:val="00A0523A"/>
    <w:rsid w:val="00A325D2"/>
    <w:rsid w:val="00A54672"/>
    <w:rsid w:val="00A57AC5"/>
    <w:rsid w:val="00A6380C"/>
    <w:rsid w:val="00A86636"/>
    <w:rsid w:val="00A917ED"/>
    <w:rsid w:val="00A919E9"/>
    <w:rsid w:val="00A93866"/>
    <w:rsid w:val="00AF51CE"/>
    <w:rsid w:val="00B13B3A"/>
    <w:rsid w:val="00B23792"/>
    <w:rsid w:val="00B315F0"/>
    <w:rsid w:val="00B33AF8"/>
    <w:rsid w:val="00B82A86"/>
    <w:rsid w:val="00BB69EC"/>
    <w:rsid w:val="00BC7729"/>
    <w:rsid w:val="00BD0C33"/>
    <w:rsid w:val="00BD219E"/>
    <w:rsid w:val="00BD41A0"/>
    <w:rsid w:val="00C15FA5"/>
    <w:rsid w:val="00C46468"/>
    <w:rsid w:val="00C626D0"/>
    <w:rsid w:val="00CA3CB4"/>
    <w:rsid w:val="00CB3D81"/>
    <w:rsid w:val="00CB7C8C"/>
    <w:rsid w:val="00CE2392"/>
    <w:rsid w:val="00D07435"/>
    <w:rsid w:val="00D260A3"/>
    <w:rsid w:val="00D31363"/>
    <w:rsid w:val="00D6451A"/>
    <w:rsid w:val="00D64DCC"/>
    <w:rsid w:val="00E302BB"/>
    <w:rsid w:val="00E765A0"/>
    <w:rsid w:val="00EA3EF4"/>
    <w:rsid w:val="00EB1034"/>
    <w:rsid w:val="00EC6CBC"/>
    <w:rsid w:val="00F214D6"/>
    <w:rsid w:val="00F301AF"/>
    <w:rsid w:val="00F30555"/>
    <w:rsid w:val="00F37DE3"/>
    <w:rsid w:val="00F40898"/>
    <w:rsid w:val="00F5233C"/>
    <w:rsid w:val="00F86839"/>
    <w:rsid w:val="00FA520D"/>
    <w:rsid w:val="00FC021E"/>
    <w:rsid w:val="00FE3F6B"/>
    <w:rsid w:val="00FF6BB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D41A0"/>
    <w:pPr>
      <w:spacing w:after="120" w:line="276" w:lineRule="auto"/>
    </w:pPr>
    <w:rPr>
      <w:rFonts w:ascii="Times New Roman" w:eastAsia="Times New Roman" w:hAnsi="Times New Roman"/>
      <w:sz w:val="24"/>
    </w:rPr>
  </w:style>
  <w:style w:type="paragraph" w:styleId="Heading1">
    <w:name w:val="heading 1"/>
    <w:basedOn w:val="Normal"/>
    <w:next w:val="Normal"/>
    <w:link w:val="Heading1Char"/>
    <w:uiPriority w:val="99"/>
    <w:qFormat/>
    <w:rsid w:val="00053C8D"/>
    <w:pPr>
      <w:keepNext/>
      <w:keepLines/>
      <w:spacing w:before="240"/>
      <w:outlineLvl w:val="0"/>
    </w:pPr>
    <w:rPr>
      <w:b/>
      <w:bCs/>
      <w:color w:val="008C5B"/>
      <w:sz w:val="28"/>
      <w:szCs w:val="28"/>
    </w:rPr>
  </w:style>
  <w:style w:type="paragraph" w:styleId="Heading2">
    <w:name w:val="heading 2"/>
    <w:basedOn w:val="Normal"/>
    <w:next w:val="Normal"/>
    <w:link w:val="Heading2Char"/>
    <w:autoRedefine/>
    <w:uiPriority w:val="99"/>
    <w:qFormat/>
    <w:rsid w:val="00053C8D"/>
    <w:pPr>
      <w:keepNext/>
      <w:keepLines/>
      <w:spacing w:after="240"/>
      <w:outlineLvl w:val="1"/>
    </w:pPr>
    <w:rPr>
      <w:b/>
      <w:bCs/>
      <w:i/>
      <w:color w:val="000000"/>
      <w:kern w:val="24"/>
      <w:szCs w:val="26"/>
    </w:rPr>
  </w:style>
  <w:style w:type="paragraph" w:styleId="Heading3">
    <w:name w:val="heading 3"/>
    <w:basedOn w:val="Normal"/>
    <w:next w:val="Normal"/>
    <w:link w:val="Heading3Char"/>
    <w:autoRedefine/>
    <w:uiPriority w:val="99"/>
    <w:qFormat/>
    <w:rsid w:val="00D64DCC"/>
    <w:pPr>
      <w:keepNext/>
      <w:keepLines/>
      <w:spacing w:before="200" w:after="0"/>
      <w:outlineLvl w:val="2"/>
    </w:pPr>
    <w:rPr>
      <w:b/>
      <w:bCs/>
      <w:color w:val="00B050"/>
    </w:rPr>
  </w:style>
  <w:style w:type="paragraph" w:styleId="Heading5">
    <w:name w:val="heading 5"/>
    <w:basedOn w:val="Normal"/>
    <w:next w:val="Normal"/>
    <w:link w:val="Heading5Char"/>
    <w:uiPriority w:val="99"/>
    <w:qFormat/>
    <w:rsid w:val="00053C8D"/>
    <w:pPr>
      <w:keepNext/>
      <w:keepLines/>
      <w:spacing w:before="200" w:after="0"/>
      <w:outlineLvl w:val="4"/>
    </w:pPr>
    <w:rPr>
      <w:rFonts w:ascii="Cambria"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53C8D"/>
    <w:rPr>
      <w:rFonts w:ascii="Times New Roman" w:hAnsi="Times New Roman" w:cs="Times New Roman"/>
      <w:b/>
      <w:bCs/>
      <w:color w:val="008C5B"/>
      <w:sz w:val="28"/>
      <w:szCs w:val="28"/>
      <w:lang w:eastAsia="ru-RU"/>
    </w:rPr>
  </w:style>
  <w:style w:type="character" w:customStyle="1" w:styleId="Heading2Char">
    <w:name w:val="Heading 2 Char"/>
    <w:basedOn w:val="DefaultParagraphFont"/>
    <w:link w:val="Heading2"/>
    <w:uiPriority w:val="99"/>
    <w:locked/>
    <w:rsid w:val="00053C8D"/>
    <w:rPr>
      <w:rFonts w:ascii="Times New Roman" w:hAnsi="Times New Roman" w:cs="Times New Roman"/>
      <w:b/>
      <w:bCs/>
      <w:i/>
      <w:color w:val="000000"/>
      <w:kern w:val="24"/>
      <w:sz w:val="26"/>
      <w:szCs w:val="26"/>
      <w:lang w:eastAsia="ru-RU"/>
    </w:rPr>
  </w:style>
  <w:style w:type="character" w:customStyle="1" w:styleId="Heading3Char">
    <w:name w:val="Heading 3 Char"/>
    <w:basedOn w:val="DefaultParagraphFont"/>
    <w:link w:val="Heading3"/>
    <w:uiPriority w:val="99"/>
    <w:locked/>
    <w:rsid w:val="00D64DCC"/>
    <w:rPr>
      <w:rFonts w:ascii="Times New Roman" w:hAnsi="Times New Roman" w:cs="Times New Roman"/>
      <w:b/>
      <w:bCs/>
      <w:color w:val="00B050"/>
      <w:sz w:val="24"/>
      <w:lang w:eastAsia="ru-RU"/>
    </w:rPr>
  </w:style>
  <w:style w:type="character" w:customStyle="1" w:styleId="Heading5Char">
    <w:name w:val="Heading 5 Char"/>
    <w:basedOn w:val="DefaultParagraphFont"/>
    <w:link w:val="Heading5"/>
    <w:uiPriority w:val="99"/>
    <w:semiHidden/>
    <w:locked/>
    <w:rsid w:val="00053C8D"/>
    <w:rPr>
      <w:rFonts w:ascii="Cambria" w:hAnsi="Cambria" w:cs="Times New Roman"/>
      <w:color w:val="243F60"/>
      <w:sz w:val="24"/>
      <w:lang w:eastAsia="ru-RU"/>
    </w:rPr>
  </w:style>
  <w:style w:type="paragraph" w:styleId="Header">
    <w:name w:val="header"/>
    <w:basedOn w:val="Normal"/>
    <w:link w:val="HeaderChar"/>
    <w:uiPriority w:val="99"/>
    <w:rsid w:val="00044679"/>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044679"/>
    <w:rPr>
      <w:rFonts w:ascii="Tahoma" w:hAnsi="Tahoma" w:cs="Times New Roman"/>
      <w:sz w:val="20"/>
      <w:lang w:eastAsia="ru-RU"/>
    </w:rPr>
  </w:style>
  <w:style w:type="paragraph" w:styleId="Footer">
    <w:name w:val="footer"/>
    <w:basedOn w:val="Normal"/>
    <w:link w:val="FooterChar"/>
    <w:uiPriority w:val="99"/>
    <w:rsid w:val="006212AB"/>
    <w:pPr>
      <w:tabs>
        <w:tab w:val="center" w:pos="4677"/>
        <w:tab w:val="right" w:pos="9355"/>
      </w:tabs>
      <w:spacing w:line="240" w:lineRule="auto"/>
    </w:pPr>
  </w:style>
  <w:style w:type="character" w:customStyle="1" w:styleId="FooterChar">
    <w:name w:val="Footer Char"/>
    <w:basedOn w:val="DefaultParagraphFont"/>
    <w:link w:val="Footer"/>
    <w:uiPriority w:val="99"/>
    <w:locked/>
    <w:rsid w:val="006212AB"/>
    <w:rPr>
      <w:rFonts w:cs="Times New Roman"/>
    </w:rPr>
  </w:style>
  <w:style w:type="paragraph" w:styleId="BalloonText">
    <w:name w:val="Balloon Text"/>
    <w:basedOn w:val="Normal"/>
    <w:link w:val="BalloonTextChar"/>
    <w:uiPriority w:val="99"/>
    <w:semiHidden/>
    <w:rsid w:val="006212AB"/>
    <w:pPr>
      <w:spacing w:line="240" w:lineRule="auto"/>
    </w:pPr>
    <w:rPr>
      <w:rFonts w:cs="Tahoma"/>
      <w:sz w:val="16"/>
      <w:szCs w:val="16"/>
    </w:rPr>
  </w:style>
  <w:style w:type="character" w:customStyle="1" w:styleId="BalloonTextChar">
    <w:name w:val="Balloon Text Char"/>
    <w:basedOn w:val="DefaultParagraphFont"/>
    <w:link w:val="BalloonText"/>
    <w:uiPriority w:val="99"/>
    <w:semiHidden/>
    <w:locked/>
    <w:rsid w:val="006212AB"/>
    <w:rPr>
      <w:rFonts w:ascii="Tahoma" w:hAnsi="Tahoma" w:cs="Tahoma"/>
      <w:sz w:val="16"/>
      <w:szCs w:val="16"/>
    </w:rPr>
  </w:style>
  <w:style w:type="character" w:styleId="IntenseReference">
    <w:name w:val="Intense Reference"/>
    <w:basedOn w:val="DefaultParagraphFont"/>
    <w:uiPriority w:val="99"/>
    <w:qFormat/>
    <w:rsid w:val="00044679"/>
    <w:rPr>
      <w:rFonts w:cs="Times New Roman"/>
      <w:b/>
      <w:bCs/>
      <w:smallCaps/>
      <w:color w:val="C0504D"/>
      <w:spacing w:val="5"/>
      <w:u w:val="single"/>
    </w:rPr>
  </w:style>
  <w:style w:type="character" w:styleId="SubtleReference">
    <w:name w:val="Subtle Reference"/>
    <w:basedOn w:val="DefaultParagraphFont"/>
    <w:uiPriority w:val="99"/>
    <w:qFormat/>
    <w:rsid w:val="00044679"/>
    <w:rPr>
      <w:rFonts w:cs="Times New Roman"/>
      <w:smallCaps/>
      <w:color w:val="00659A"/>
      <w:u w:val="single"/>
    </w:rPr>
  </w:style>
  <w:style w:type="paragraph" w:customStyle="1" w:styleId="ExportHyperlink">
    <w:name w:val="Export_Hyperlink"/>
    <w:basedOn w:val="Normal"/>
    <w:next w:val="Normal"/>
    <w:autoRedefine/>
    <w:uiPriority w:val="99"/>
    <w:rsid w:val="00053C8D"/>
    <w:pPr>
      <w:shd w:val="clear" w:color="auto" w:fill="FFFFFF"/>
      <w:spacing w:after="0" w:line="240" w:lineRule="auto"/>
      <w:jc w:val="right"/>
    </w:pPr>
    <w:rPr>
      <w:rFonts w:eastAsia="Calibri" w:cs="Arial"/>
      <w:color w:val="0000FF"/>
      <w:szCs w:val="20"/>
      <w:lang w:eastAsia="zh-CN"/>
    </w:rPr>
  </w:style>
  <w:style w:type="paragraph" w:customStyle="1" w:styleId="NormalExport">
    <w:name w:val="Normal_Export"/>
    <w:basedOn w:val="Normal"/>
    <w:next w:val="Normal"/>
    <w:autoRedefine/>
    <w:uiPriority w:val="99"/>
    <w:rsid w:val="00D64DCC"/>
    <w:pPr>
      <w:shd w:val="clear" w:color="auto" w:fill="FFFFFF"/>
      <w:spacing w:after="0" w:line="240" w:lineRule="auto"/>
      <w:jc w:val="both"/>
    </w:pPr>
    <w:rPr>
      <w:rFonts w:eastAsia="Calibri" w:cs="Arial"/>
      <w:color w:val="000000"/>
      <w:szCs w:val="20"/>
      <w:lang w:eastAsia="zh-CN"/>
    </w:rPr>
  </w:style>
  <w:style w:type="character" w:styleId="Hyperlink">
    <w:name w:val="Hyperlink"/>
    <w:basedOn w:val="DefaultParagraphFont"/>
    <w:uiPriority w:val="99"/>
    <w:rsid w:val="00044679"/>
    <w:rPr>
      <w:rFonts w:cs="Times New Roman"/>
      <w:color w:val="0000FF"/>
      <w:u w:val="single"/>
    </w:rPr>
  </w:style>
  <w:style w:type="paragraph" w:styleId="ListParagraph">
    <w:name w:val="List Paragraph"/>
    <w:basedOn w:val="Normal"/>
    <w:uiPriority w:val="99"/>
    <w:qFormat/>
    <w:rsid w:val="00B315F0"/>
    <w:pPr>
      <w:ind w:left="720"/>
      <w:contextualSpacing/>
    </w:pPr>
  </w:style>
  <w:style w:type="table" w:styleId="TableGrid">
    <w:name w:val="Table Grid"/>
    <w:basedOn w:val="TableNormal"/>
    <w:uiPriority w:val="99"/>
    <w:rsid w:val="00B315F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99"/>
    <w:rsid w:val="00B315F0"/>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List-Accent3">
    <w:name w:val="Light List Accent 3"/>
    <w:basedOn w:val="TableNormal"/>
    <w:uiPriority w:val="99"/>
    <w:rsid w:val="00B315F0"/>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styleId="DocumentMap">
    <w:name w:val="Document Map"/>
    <w:basedOn w:val="Normal"/>
    <w:link w:val="DocumentMapChar"/>
    <w:uiPriority w:val="99"/>
    <w:semiHidden/>
    <w:rsid w:val="00D64DC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D64DCC"/>
    <w:rPr>
      <w:rFonts w:ascii="Tahoma" w:hAnsi="Tahoma" w:cs="Tahoma"/>
      <w:sz w:val="16"/>
      <w:szCs w:val="16"/>
      <w:lang w:eastAsia="ru-RU"/>
    </w:rPr>
  </w:style>
  <w:style w:type="paragraph" w:styleId="TOCHeading">
    <w:name w:val="TOC Heading"/>
    <w:basedOn w:val="Heading1"/>
    <w:next w:val="Normal"/>
    <w:uiPriority w:val="99"/>
    <w:qFormat/>
    <w:rsid w:val="00D64DCC"/>
    <w:pPr>
      <w:spacing w:before="480" w:after="0"/>
      <w:outlineLvl w:val="9"/>
    </w:pPr>
    <w:rPr>
      <w:rFonts w:ascii="Cambria" w:hAnsi="Cambria"/>
      <w:color w:val="365F91"/>
      <w:lang w:eastAsia="en-US"/>
    </w:rPr>
  </w:style>
  <w:style w:type="paragraph" w:styleId="TOC1">
    <w:name w:val="toc 1"/>
    <w:basedOn w:val="Normal"/>
    <w:next w:val="Normal"/>
    <w:autoRedefine/>
    <w:uiPriority w:val="99"/>
    <w:rsid w:val="00D64DCC"/>
    <w:pPr>
      <w:tabs>
        <w:tab w:val="right" w:leader="dot" w:pos="9344"/>
      </w:tabs>
      <w:spacing w:after="100"/>
    </w:pPr>
    <w:rPr>
      <w:noProof/>
      <w:color w:val="00B050"/>
      <w:u w:val="single"/>
    </w:rPr>
  </w:style>
  <w:style w:type="paragraph" w:styleId="TOC3">
    <w:name w:val="toc 3"/>
    <w:basedOn w:val="Normal"/>
    <w:next w:val="Normal"/>
    <w:autoRedefine/>
    <w:uiPriority w:val="99"/>
    <w:rsid w:val="00B23792"/>
    <w:pPr>
      <w:spacing w:after="100"/>
      <w:ind w:left="480"/>
    </w:pPr>
    <w:rPr>
      <w:b/>
    </w:rPr>
  </w:style>
  <w:style w:type="paragraph" w:styleId="TOC2">
    <w:name w:val="toc 2"/>
    <w:basedOn w:val="Normal"/>
    <w:next w:val="Normal"/>
    <w:autoRedefine/>
    <w:uiPriority w:val="99"/>
    <w:rsid w:val="00D64DCC"/>
    <w:pPr>
      <w:spacing w:after="100"/>
      <w:ind w:left="240"/>
    </w:pPr>
  </w:style>
  <w:style w:type="paragraph" w:customStyle="1" w:styleId="a">
    <w:name w:val="Полнотекст_ЗАГОЛОВОК"/>
    <w:basedOn w:val="Normal"/>
    <w:autoRedefine/>
    <w:uiPriority w:val="99"/>
    <w:rsid w:val="00053C8D"/>
    <w:pPr>
      <w:spacing w:after="0" w:line="240" w:lineRule="auto"/>
      <w:jc w:val="both"/>
    </w:pPr>
    <w:rPr>
      <w:rFonts w:eastAsia="Calibri" w:cs="Arial"/>
      <w:color w:val="000000"/>
      <w:sz w:val="28"/>
      <w:szCs w:val="24"/>
      <w:shd w:val="clear" w:color="auto" w:fill="FFFFFF"/>
    </w:rPr>
  </w:style>
  <w:style w:type="paragraph" w:customStyle="1" w:styleId="a0">
    <w:name w:val="Полнотекст_СМИ"/>
    <w:basedOn w:val="Normal"/>
    <w:autoRedefine/>
    <w:uiPriority w:val="99"/>
    <w:rsid w:val="00D64DCC"/>
    <w:pPr>
      <w:spacing w:after="0" w:line="240" w:lineRule="auto"/>
    </w:pPr>
    <w:rPr>
      <w:rFonts w:eastAsia="Calibri" w:cs="Arial"/>
      <w:b/>
      <w:color w:val="000000"/>
      <w:szCs w:val="24"/>
      <w:shd w:val="clear" w:color="auto" w:fill="FFFFFF"/>
    </w:rPr>
  </w:style>
  <w:style w:type="paragraph" w:customStyle="1" w:styleId="Reprints">
    <w:name w:val="Reprints"/>
    <w:basedOn w:val="Normal"/>
    <w:next w:val="Normal"/>
    <w:uiPriority w:val="99"/>
    <w:rsid w:val="00D64DCC"/>
    <w:pPr>
      <w:shd w:val="clear" w:color="auto" w:fill="FFFFFF"/>
      <w:spacing w:after="0" w:line="240" w:lineRule="auto"/>
      <w:jc w:val="right"/>
    </w:pPr>
    <w:rPr>
      <w:rFonts w:ascii="Arial" w:eastAsia="Calibri" w:hAnsi="Arial" w:cs="Arial"/>
      <w:color w:val="0000FF"/>
      <w:sz w:val="18"/>
      <w:szCs w:val="20"/>
    </w:rPr>
  </w:style>
  <w:style w:type="paragraph" w:customStyle="1" w:styleId="ReprintsHeader">
    <w:name w:val="Reprints_Header"/>
    <w:basedOn w:val="Normal"/>
    <w:next w:val="Normal"/>
    <w:uiPriority w:val="99"/>
    <w:rsid w:val="00D64DCC"/>
    <w:pPr>
      <w:shd w:val="clear" w:color="auto" w:fill="FFFFFF"/>
      <w:spacing w:after="0" w:line="240" w:lineRule="auto"/>
      <w:jc w:val="right"/>
    </w:pPr>
    <w:rPr>
      <w:rFonts w:ascii="Arial" w:eastAsia="Calibri" w:hAnsi="Arial" w:cs="Arial"/>
      <w:color w:val="0000FF"/>
      <w:sz w:val="18"/>
      <w:szCs w:val="20"/>
    </w:rPr>
  </w:style>
  <w:style w:type="paragraph" w:customStyle="1" w:styleId="a1">
    <w:name w:val="Автор"/>
    <w:basedOn w:val="Normal"/>
    <w:uiPriority w:val="99"/>
    <w:rsid w:val="00053C8D"/>
    <w:pPr>
      <w:spacing w:after="0" w:line="240" w:lineRule="auto"/>
      <w:jc w:val="both"/>
    </w:pPr>
    <w:rPr>
      <w:rFonts w:ascii="Arial" w:eastAsia="Calibri" w:hAnsi="Arial" w:cs="Arial"/>
      <w:color w:val="000000"/>
      <w:sz w:val="20"/>
      <w:szCs w:val="24"/>
      <w:shd w:val="clear" w:color="auto" w:fill="FFFFFF"/>
    </w:rPr>
  </w:style>
  <w:style w:type="paragraph" w:styleId="TOC9">
    <w:name w:val="toc 9"/>
    <w:basedOn w:val="Normal"/>
    <w:next w:val="Normal"/>
    <w:autoRedefine/>
    <w:uiPriority w:val="99"/>
    <w:semiHidden/>
    <w:rsid w:val="00D64DCC"/>
    <w:pPr>
      <w:spacing w:after="100"/>
      <w:ind w:left="1920"/>
    </w:pPr>
  </w:style>
  <w:style w:type="character" w:styleId="FollowedHyperlink">
    <w:name w:val="FollowedHyperlink"/>
    <w:basedOn w:val="DefaultParagraphFont"/>
    <w:uiPriority w:val="99"/>
    <w:semiHidden/>
    <w:rsid w:val="00BB69EC"/>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a.ru/?section=410&amp;action=show_news&amp;id=306583" TargetMode="External"/><Relationship Id="rId18" Type="http://schemas.openxmlformats.org/officeDocument/2006/relationships/hyperlink" Target="http://www.sutynews.ru/news/39932" TargetMode="External"/><Relationship Id="rId26" Type="http://schemas.openxmlformats.org/officeDocument/2006/relationships/hyperlink" Target="http://ryb.ru/2015/07/18/117320" TargetMode="External"/><Relationship Id="rId39" Type="http://schemas.openxmlformats.org/officeDocument/2006/relationships/hyperlink" Target="http://vizhevske.ru/blog/ltanews/16203.html" TargetMode="External"/><Relationship Id="rId21" Type="http://schemas.openxmlformats.org/officeDocument/2006/relationships/hyperlink" Target="http://oka-info.ru/news/article/23383/" TargetMode="External"/><Relationship Id="rId34" Type="http://schemas.openxmlformats.org/officeDocument/2006/relationships/hyperlink" Target="http://mediatron.ru/news-2015-iyul-031985.html" TargetMode="External"/><Relationship Id="rId42" Type="http://schemas.openxmlformats.org/officeDocument/2006/relationships/hyperlink" Target="http://advis.ru/php/view_news.php?id=EFBEFE94-9ABD-3C4C-A2E4-397CF172D8C2" TargetMode="External"/><Relationship Id="rId47" Type="http://schemas.openxmlformats.org/officeDocument/2006/relationships/hyperlink" Target="http://infopokrovsk.ru/v-engelse/item/15195-ob-yavlen-konkurs-professionalnoj-i-lyubitelskoj-fotografii-moya-rossiya" TargetMode="External"/><Relationship Id="rId50" Type="http://schemas.openxmlformats.org/officeDocument/2006/relationships/hyperlink" Target="http://www.muezersky.ru/news/2015/federalnoe_statisticheskoe_nablyudenie_.html" TargetMode="External"/><Relationship Id="rId55" Type="http://schemas.openxmlformats.org/officeDocument/2006/relationships/hyperlink" Target="http://www.tchaik.ru/novosti/?id=8798" TargetMode="External"/><Relationship Id="rId63" Type="http://schemas.openxmlformats.org/officeDocument/2006/relationships/hyperlink" Target="http://vladimir.mk.ru/articles/2015/07/17/vo-vladimire-obsudili-podgotovku-k-vserossiyskoy-selskokhozyaystvennoy-perepisi.html" TargetMode="External"/><Relationship Id="rId68" Type="http://schemas.openxmlformats.org/officeDocument/2006/relationships/hyperlink" Target="http://gorodskoyportal.ru/krasnoyarsk/news/biz/16348543/" TargetMode="External"/><Relationship Id="rId76" Type="http://schemas.openxmlformats.org/officeDocument/2006/relationships/hyperlink" Target="http://monchegorsk.gov-murman.ru/news/111381/" TargetMode="External"/><Relationship Id="rId7" Type="http://schemas.openxmlformats.org/officeDocument/2006/relationships/hyperlink" Target="http://k-ur.ru/novosti-v-kamenske-uralskom/obschestvo/v-kamenske-uralskom-soschitayut-vseh-sadovodov-i-dachnikov/index.html" TargetMode="External"/><Relationship Id="rId71" Type="http://schemas.openxmlformats.org/officeDocument/2006/relationships/hyperlink" Target="http://www.admkotovo.ru/news/4720--17072015?tmpl=component&amp;print=1&amp;layout=default&amp;page=" TargetMode="External"/><Relationship Id="rId2" Type="http://schemas.openxmlformats.org/officeDocument/2006/relationships/styles" Target="styles.xml"/><Relationship Id="rId16" Type="http://schemas.openxmlformats.org/officeDocument/2006/relationships/hyperlink" Target="http://www.gorobzor.ru/newsline/obschestvo/segodnya-v-rossii-otmechayut-den-ogurca-19-07-2015" TargetMode="External"/><Relationship Id="rId29" Type="http://schemas.openxmlformats.org/officeDocument/2006/relationships/hyperlink" Target="http://www.mngz.ru/russia-world-sensation/1287403-vehi-selskohozyaystvennoy-perepisi-put-dlinoyu-v-vek.html" TargetMode="External"/><Relationship Id="rId11" Type="http://schemas.openxmlformats.org/officeDocument/2006/relationships/hyperlink" Target="http://www.smolgazeta.ru/society/22037-v-smolenske-proshli-soveshhaniya-s-ulichkomami.html" TargetMode="External"/><Relationship Id="rId24" Type="http://schemas.openxmlformats.org/officeDocument/2006/relationships/hyperlink" Target="http://news.rambler.ru/30808478/" TargetMode="External"/><Relationship Id="rId32" Type="http://schemas.openxmlformats.org/officeDocument/2006/relationships/hyperlink" Target="http://krasnews.com/world/31601/" TargetMode="External"/><Relationship Id="rId37" Type="http://schemas.openxmlformats.org/officeDocument/2006/relationships/hyperlink" Target="http://federalinform.ru/index.php/russia/rculture/19141-2015-07-17-16-39-30" TargetMode="External"/><Relationship Id="rId40" Type="http://schemas.openxmlformats.org/officeDocument/2006/relationships/hyperlink" Target="http://www.mcx.ru/news/news/show/41019.174.htm" TargetMode="External"/><Relationship Id="rId45" Type="http://schemas.openxmlformats.org/officeDocument/2006/relationships/hyperlink" Target="http://www.vgoroden.ru/?id=357941" TargetMode="External"/><Relationship Id="rId53" Type="http://schemas.openxmlformats.org/officeDocument/2006/relationships/hyperlink" Target="http://saratovmer.ru/news/2015/07/17/38005.html" TargetMode="External"/><Relationship Id="rId58" Type="http://schemas.openxmlformats.org/officeDocument/2006/relationships/hyperlink" Target="http://www.opt-union.ru/news.php?id=98335" TargetMode="External"/><Relationship Id="rId66" Type="http://schemas.openxmlformats.org/officeDocument/2006/relationships/hyperlink" Target="http://www.admvolchansk.ru/news/item/3620-novostnaya-lenta-27-iyunya-10-iyulya-2015-g" TargetMode="External"/><Relationship Id="rId74" Type="http://schemas.openxmlformats.org/officeDocument/2006/relationships/hyperlink" Target="http://www.admbal.ru/news/obyavlen-konkurs-professionalnoi-i-lyubitelskoi-fotografii-moya-rossiya"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odin.ru/news/?id=40355" TargetMode="External"/><Relationship Id="rId10" Type="http://schemas.openxmlformats.org/officeDocument/2006/relationships/hyperlink" Target="http://old.kamensk-uralskiy.ru/vlast/mestnoe-samoupravlenie/administracia/press-slugba/daidgest/yr2015/mn7/dy20/24331/" TargetMode="External"/><Relationship Id="rId19" Type="http://schemas.openxmlformats.org/officeDocument/2006/relationships/hyperlink" Target="http://www.mngz.ru/russia-world-sensation/1288889-statistiki-s-planshetom-napereves-ili-selo-v-poryadke-strana-v-dostatke.html" TargetMode="External"/><Relationship Id="rId31" Type="http://schemas.openxmlformats.org/officeDocument/2006/relationships/hyperlink" Target="http://ryb.ru/2015/07/18/117314" TargetMode="External"/><Relationship Id="rId44" Type="http://schemas.openxmlformats.org/officeDocument/2006/relationships/hyperlink" Target="http://www.avtoradio.ru/?an=ar-news-time&amp;city=208257&amp;kw5=208257" TargetMode="External"/><Relationship Id="rId52" Type="http://schemas.openxmlformats.org/officeDocument/2006/relationships/hyperlink" Target="http://www.zavrayadm.ru/index.php/home/1-latest-news/3029-2015-07-17-11-50-55" TargetMode="External"/><Relationship Id="rId60" Type="http://schemas.openxmlformats.org/officeDocument/2006/relationships/hyperlink" Target="http://www.opt-union.ru/news.php?id=98395" TargetMode="External"/><Relationship Id="rId65" Type="http://schemas.openxmlformats.org/officeDocument/2006/relationships/hyperlink" Target="http://tv-penza.ru/read_news.php?kod=11998" TargetMode="External"/><Relationship Id="rId73" Type="http://schemas.openxmlformats.org/officeDocument/2006/relationships/hyperlink" Target="http://vshp2016.liveiournal.com/%20" TargetMode="External"/><Relationship Id="rId78"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1087;&#1077;&#1090;&#1088;&#1086;&#1074;&#1079;&#1072;&#1073;.&#1079;&#1072;&#1073;&#1072;&#1081;&#1082;&#1072;&#1083;&#1100;&#1089;&#1082;&#1080;&#1081;&#1082;&#1088;&#1072;&#1081;.&#1088;&#1092;/news/2015/07/20/28424.html" TargetMode="External"/><Relationship Id="rId14" Type="http://schemas.openxmlformats.org/officeDocument/2006/relationships/hyperlink" Target="http://tyumedia.ru/176815.html" TargetMode="External"/><Relationship Id="rId22" Type="http://schemas.openxmlformats.org/officeDocument/2006/relationships/hyperlink" Target="http://vsem-kirov.ru/rus/6637-v-goradministracii-nachalas-podgotovka-k-selskohozyaystvennoy-perepisi.html" TargetMode="External"/><Relationship Id="rId27" Type="http://schemas.openxmlformats.org/officeDocument/2006/relationships/hyperlink" Target="http://www.sochi-news.ru/node/11002" TargetMode="External"/><Relationship Id="rId30" Type="http://schemas.openxmlformats.org/officeDocument/2006/relationships/hyperlink" Target="http://krasnews.com/world/31603/" TargetMode="External"/><Relationship Id="rId35" Type="http://schemas.openxmlformats.org/officeDocument/2006/relationships/hyperlink" Target="http://www.volsklife.ru/index.php/sobytiya/2546-nikolay-pankov-vstretilsya-s-volchanami.html" TargetMode="External"/><Relationship Id="rId43" Type="http://schemas.openxmlformats.org/officeDocument/2006/relationships/hyperlink" Target="http://tlt.ru/articles.php?n=1969051" TargetMode="External"/><Relationship Id="rId48" Type="http://schemas.openxmlformats.org/officeDocument/2006/relationships/hyperlink" Target="http://n-kam.ru/novosti-kamenska-uralskogo/v-kamenske-provedut-perepis-sadovodov.html" TargetMode="External"/><Relationship Id="rId56" Type="http://schemas.openxmlformats.org/officeDocument/2006/relationships/hyperlink" Target="http://avtograf22.ru/zhiteli-altajskogo-kraya-mogut-vyigrat-do-100-tysyach-rublej-v-fotokonkurse-moya-rossiya/" TargetMode="External"/><Relationship Id="rId64" Type="http://schemas.openxmlformats.org/officeDocument/2006/relationships/hyperlink" Target="http://in-schelkovo.ru/multimedia/novosti/novosti/17-07-2015-11-30-00-na-sele-vsekh-poschitayut-/" TargetMode="External"/><Relationship Id="rId69" Type="http://schemas.openxmlformats.org/officeDocument/2006/relationships/hyperlink" Target="http://info-vb.ru/news/2015/07/17/pochti-400-ga-polei-v-altaiskom-krae-zanyato-posevami-ovsa" TargetMode="External"/><Relationship Id="rId77" Type="http://schemas.openxmlformats.org/officeDocument/2006/relationships/header" Target="header1.xml"/><Relationship Id="rId8" Type="http://schemas.openxmlformats.org/officeDocument/2006/relationships/hyperlink" Target="http://www.vestart.ru/index.php?option=com_content&amp;task=view&amp;id=5038&amp;Itemid=1" TargetMode="External"/><Relationship Id="rId51" Type="http://schemas.openxmlformats.org/officeDocument/2006/relationships/hyperlink" Target="http://kn51.ru/news/society/facts_and_events/2015/7/17/monchegorsk-gotovitsya-k-selskohozyaystvennoy-perepisi.html" TargetMode="External"/><Relationship Id="rId72" Type="http://schemas.openxmlformats.org/officeDocument/2006/relationships/hyperlink" Target="http://www.kp.ru/online/news/2111428/"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gorodskoyportal.ru/smolensk/news/society/16407943/" TargetMode="External"/><Relationship Id="rId17" Type="http://schemas.openxmlformats.org/officeDocument/2006/relationships/hyperlink" Target="http://vshp2016.liveiournal.com/" TargetMode="External"/><Relationship Id="rId25" Type="http://schemas.openxmlformats.org/officeDocument/2006/relationships/hyperlink" Target="http://www.nevworker.ru/number/14201/12" TargetMode="External"/><Relationship Id="rId33" Type="http://schemas.openxmlformats.org/officeDocument/2006/relationships/hyperlink" Target="http://www.mediatron.ru/news-2015-iyul-031985.html" TargetMode="External"/><Relationship Id="rId38" Type="http://schemas.openxmlformats.org/officeDocument/2006/relationships/hyperlink" Target="http://uvaportal.net/news/2015/07/17/100839" TargetMode="External"/><Relationship Id="rId46" Type="http://schemas.openxmlformats.org/officeDocument/2006/relationships/hyperlink" Target="http://www.tchaik.ru/novosti/prrelizi/?id=8798" TargetMode="External"/><Relationship Id="rId59" Type="http://schemas.openxmlformats.org/officeDocument/2006/relationships/hyperlink" Target="http://nesluhi.info/news/v-samare-gotovyatsya-k-selskoxozyajstvennoj-perepisi/" TargetMode="External"/><Relationship Id="rId67" Type="http://schemas.openxmlformats.org/officeDocument/2006/relationships/hyperlink" Target="http://1line.info/ecomonic/item/46781-perepis" TargetMode="External"/><Relationship Id="rId20" Type="http://schemas.openxmlformats.org/officeDocument/2006/relationships/hyperlink" Target="http://news.sibsosedi.ru/index.php?id=394326" TargetMode="External"/><Relationship Id="rId41" Type="http://schemas.openxmlformats.org/officeDocument/2006/relationships/hyperlink" Target="http://almavolga.ru/news/item/id/7896" TargetMode="External"/><Relationship Id="rId54" Type="http://schemas.openxmlformats.org/officeDocument/2006/relationships/hyperlink" Target="http://agro2b.ru/ru/news/23115-Lidery-vyrashtivaniyu-ogurcov-Krasnodar-Volgograd-KBR.html" TargetMode="External"/><Relationship Id="rId62" Type="http://schemas.openxmlformats.org/officeDocument/2006/relationships/hyperlink" Target="http://mk.tula.ru/articles/a/51275/" TargetMode="External"/><Relationship Id="rId70" Type="http://schemas.openxmlformats.org/officeDocument/2006/relationships/hyperlink" Target="http://www.advis.ru/php/view_news.php?id=012B41E1-761D-E04A-91C2-2A605CE7145D" TargetMode="External"/><Relationship Id="rId75" Type="http://schemas.openxmlformats.org/officeDocument/2006/relationships/hyperlink" Target="http://www.volsklife.ru/index.php/sobytiya/2544-perepischik-pridet-k-volskomu-fermeru-s-planshetom.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vshp2016.livejournal.com/%20" TargetMode="External"/><Relationship Id="rId23" Type="http://schemas.openxmlformats.org/officeDocument/2006/relationships/hyperlink" Target="http://usolie.info/news/obshchestvo/vsyskaya-selskokhozyaystvennaya-perepis-2016.html" TargetMode="External"/><Relationship Id="rId28" Type="http://schemas.openxmlformats.org/officeDocument/2006/relationships/hyperlink" Target="http://slawyanka.info/archives/286706" TargetMode="External"/><Relationship Id="rId36" Type="http://schemas.openxmlformats.org/officeDocument/2006/relationships/hyperlink" Target="http://www.opt-union.ru/news.php?id=98501" TargetMode="External"/><Relationship Id="rId49" Type="http://schemas.openxmlformats.org/officeDocument/2006/relationships/hyperlink" Target="http://www.zavrayadm.ru/index.php/home/1-latest-news/3030-2015-07-17-11-52-58" TargetMode="External"/><Relationship Id="rId57" Type="http://schemas.openxmlformats.org/officeDocument/2006/relationships/hyperlink" Target="http://atkarskgazeta.ru/gorodskie-novosti/2511-ob-yavlen-fotokonkurs-moya-rossiy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77</Pages>
  <Words>29041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sharygin</dc:creator>
  <cp:keywords/>
  <dc:description/>
  <cp:lastModifiedBy>K27</cp:lastModifiedBy>
  <cp:revision>2</cp:revision>
  <dcterms:created xsi:type="dcterms:W3CDTF">2015-07-21T05:28:00Z</dcterms:created>
  <dcterms:modified xsi:type="dcterms:W3CDTF">2015-07-21T05:28:00Z</dcterms:modified>
</cp:coreProperties>
</file>